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BC74F1" w14:textId="278DF477" w:rsidR="00082919" w:rsidRPr="00B31706" w:rsidRDefault="00ED5070">
      <w:pPr>
        <w:pStyle w:val="Subtitle"/>
        <w:rPr>
          <w:sz w:val="24"/>
          <w:szCs w:val="24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AF9C4C0" wp14:editId="3AFDEEF0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9110" cy="9144000"/>
                <wp:effectExtent l="0" t="0" r="0" b="0"/>
                <wp:wrapNone/>
                <wp:docPr id="1" name="Group 29" descr="Background Desig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110" cy="9144000"/>
                          <a:chOff x="0" y="0"/>
                          <a:chExt cx="68529" cy="91427"/>
                        </a:xfrm>
                      </wpg:grpSpPr>
                      <wpg:grpSp>
                        <wpg:cNvPr id="2" name="Group 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529" cy="91427"/>
                            <a:chOff x="0" y="0"/>
                            <a:chExt cx="68529" cy="91427"/>
                          </a:xfrm>
                        </wpg:grpSpPr>
                        <wps:wsp>
                          <wps:cNvPr id="3" name="Rectangle 20" descr="Contact Info"/>
                          <wps:cNvSpPr>
                            <a:spLocks noChangeArrowheads="1"/>
                          </wps:cNvSpPr>
                          <wps:spPr bwMode="auto">
                            <a:xfrm>
                              <a:off x="4097" y="82613"/>
                              <a:ext cx="60330" cy="4572"/>
                            </a:xfrm>
                            <a:prstGeom prst="rect">
                              <a:avLst/>
                            </a:prstGeom>
                            <a:solidFill>
                              <a:srgbClr val="F7F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C44A53" w14:textId="5D2BF614" w:rsidR="00082919" w:rsidRPr="00BA1A6D" w:rsidRDefault="00082919">
                                <w:pPr>
                                  <w:pStyle w:val="ContactInfo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A1A6D">
                                  <w:rPr>
                                    <w:sz w:val="18"/>
                                    <w:szCs w:val="18"/>
                                  </w:rPr>
                                  <w:t xml:space="preserve">for 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additional assistance, please refer </w:t>
                                </w:r>
                                <w:proofErr w:type="gramStart"/>
                                <w:r>
                                  <w:rPr>
                                    <w:sz w:val="18"/>
                                    <w:szCs w:val="18"/>
                                  </w:rPr>
                                  <w:t>to</w:t>
                                </w:r>
                                <w:r w:rsidRPr="00BA1A6D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CF7F1A">
                                  <w:rPr>
                                    <w:sz w:val="18"/>
                                    <w:szCs w:val="18"/>
                                  </w:rPr>
                                  <w:t>pgs.</w:t>
                                </w:r>
                                <w:proofErr w:type="gramEnd"/>
                                <w:r w:rsidR="00CF7F1A">
                                  <w:rPr>
                                    <w:sz w:val="18"/>
                                    <w:szCs w:val="18"/>
                                  </w:rPr>
                                  <w:t xml:space="preserve"> 730-733 and 1912-1950 </w:t>
                                </w:r>
                                <w:r w:rsidR="009D52F9">
                                  <w:rPr>
                                    <w:sz w:val="18"/>
                                    <w:szCs w:val="18"/>
                                  </w:rPr>
                                  <w:t xml:space="preserve">in your Norton textbook &amp; please look through the List of Poetic devices posted in Canvas files. </w:t>
                                </w:r>
                              </w:p>
                            </w:txbxContent>
                          </wps:txbx>
                          <wps:bodyPr rot="0" vert="horz" wrap="square" lIns="493776" tIns="45720" rIns="493776" bIns="45720" anchor="ctr" anchorCtr="0" upright="1">
                            <a:noAutofit/>
                          </wps:bodyPr>
                        </wps:wsp>
                        <wps:wsp>
                          <wps:cNvPr id="4" name="Frame 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8529" cy="91427"/>
                            </a:xfrm>
                            <a:custGeom>
                              <a:avLst/>
                              <a:gdLst>
                                <a:gd name="T0" fmla="*/ 0 w 6852920"/>
                                <a:gd name="T1" fmla="*/ 0 h 9142730"/>
                                <a:gd name="T2" fmla="*/ 68529 w 6852920"/>
                                <a:gd name="T3" fmla="*/ 0 h 9142730"/>
                                <a:gd name="T4" fmla="*/ 68529 w 6852920"/>
                                <a:gd name="T5" fmla="*/ 91427 h 9142730"/>
                                <a:gd name="T6" fmla="*/ 0 w 6852920"/>
                                <a:gd name="T7" fmla="*/ 91427 h 9142730"/>
                                <a:gd name="T8" fmla="*/ 0 w 6852920"/>
                                <a:gd name="T9" fmla="*/ 0 h 9142730"/>
                                <a:gd name="T10" fmla="*/ 4664 w 6852920"/>
                                <a:gd name="T11" fmla="*/ 4664 h 9142730"/>
                                <a:gd name="T12" fmla="*/ 4664 w 6852920"/>
                                <a:gd name="T13" fmla="*/ 86763 h 9142730"/>
                                <a:gd name="T14" fmla="*/ 63865 w 6852920"/>
                                <a:gd name="T15" fmla="*/ 86763 h 9142730"/>
                                <a:gd name="T16" fmla="*/ 63865 w 6852920"/>
                                <a:gd name="T17" fmla="*/ 4664 h 9142730"/>
                                <a:gd name="T18" fmla="*/ 4664 w 6852920"/>
                                <a:gd name="T19" fmla="*/ 4664 h 9142730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3163 w 6852920"/>
                                <a:gd name="T31" fmla="*/ 3163 h 9142730"/>
                                <a:gd name="T32" fmla="*/ 18437 w 6852920"/>
                                <a:gd name="T33" fmla="*/ 18437 h 9142730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T30" t="T31" r="T32" b="T33"/>
                              <a:pathLst>
                                <a:path w="6852920" h="9142730">
                                  <a:moveTo>
                                    <a:pt x="0" y="0"/>
                                  </a:moveTo>
                                  <a:lnTo>
                                    <a:pt x="6852920" y="0"/>
                                  </a:lnTo>
                                  <a:lnTo>
                                    <a:pt x="6852920" y="9142730"/>
                                  </a:lnTo>
                                  <a:lnTo>
                                    <a:pt x="0" y="914273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466410" y="466410"/>
                                  </a:moveTo>
                                  <a:lnTo>
                                    <a:pt x="466410" y="8676320"/>
                                  </a:lnTo>
                                  <a:lnTo>
                                    <a:pt x="6386510" y="8676320"/>
                                  </a:lnTo>
                                  <a:lnTo>
                                    <a:pt x="6386510" y="466410"/>
                                  </a:lnTo>
                                  <a:lnTo>
                                    <a:pt x="466410" y="4664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B4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5" name="Group 3"/>
                        <wpg:cNvGrpSpPr>
                          <a:grpSpLocks/>
                        </wpg:cNvGrpSpPr>
                        <wpg:grpSpPr bwMode="auto">
                          <a:xfrm>
                            <a:off x="4622" y="95"/>
                            <a:ext cx="54687" cy="30473"/>
                            <a:chOff x="4622" y="95"/>
                            <a:chExt cx="54686" cy="30473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838" t="17303" b="2490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22" y="184"/>
                              <a:ext cx="54687" cy="303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7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7653" y="95"/>
                              <a:ext cx="36767" cy="28099"/>
                              <a:chOff x="17653" y="95"/>
                              <a:chExt cx="36766" cy="28098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644" t="16985" r="13354" b="2504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653" y="95"/>
                                <a:ext cx="36767" cy="2809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9" name="Freeform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" y="10171"/>
                                <a:ext cx="4073" cy="5053"/>
                              </a:xfrm>
                              <a:custGeom>
                                <a:avLst/>
                                <a:gdLst>
                                  <a:gd name="T0" fmla="*/ 553681 w 1881"/>
                                  <a:gd name="T1" fmla="*/ 9801 h 2339"/>
                                  <a:gd name="T2" fmla="*/ 437881 w 1881"/>
                                  <a:gd name="T3" fmla="*/ 0 h 2339"/>
                                  <a:gd name="T4" fmla="*/ 333334 w 1881"/>
                                  <a:gd name="T5" fmla="*/ 10735 h 2339"/>
                                  <a:gd name="T6" fmla="*/ 240976 w 1881"/>
                                  <a:gd name="T7" fmla="*/ 39206 h 2339"/>
                                  <a:gd name="T8" fmla="*/ 162214 w 1881"/>
                                  <a:gd name="T9" fmla="*/ 83546 h 2339"/>
                                  <a:gd name="T10" fmla="*/ 96578 w 1881"/>
                                  <a:gd name="T11" fmla="*/ 140024 h 2339"/>
                                  <a:gd name="T12" fmla="*/ 66103 w 1881"/>
                                  <a:gd name="T13" fmla="*/ 185298 h 2339"/>
                                  <a:gd name="T14" fmla="*/ 94703 w 1881"/>
                                  <a:gd name="T15" fmla="*/ 223103 h 2339"/>
                                  <a:gd name="T16" fmla="*/ 172995 w 1881"/>
                                  <a:gd name="T17" fmla="*/ 301983 h 2339"/>
                                  <a:gd name="T18" fmla="*/ 318800 w 1881"/>
                                  <a:gd name="T19" fmla="*/ 434072 h 2339"/>
                                  <a:gd name="T20" fmla="*/ 198312 w 1881"/>
                                  <a:gd name="T21" fmla="*/ 336989 h 2339"/>
                                  <a:gd name="T22" fmla="*/ 41256 w 1881"/>
                                  <a:gd name="T23" fmla="*/ 217502 h 2339"/>
                                  <a:gd name="T24" fmla="*/ 0 w 1881"/>
                                  <a:gd name="T25" fmla="*/ 194632 h 2339"/>
                                  <a:gd name="T26" fmla="*/ 22972 w 1881"/>
                                  <a:gd name="T27" fmla="*/ 228705 h 2339"/>
                                  <a:gd name="T28" fmla="*/ 95641 w 1881"/>
                                  <a:gd name="T29" fmla="*/ 344455 h 2339"/>
                                  <a:gd name="T30" fmla="*/ 205813 w 1881"/>
                                  <a:gd name="T31" fmla="*/ 508283 h 2339"/>
                                  <a:gd name="T32" fmla="*/ 286920 w 1881"/>
                                  <a:gd name="T33" fmla="*/ 613301 h 2339"/>
                                  <a:gd name="T34" fmla="*/ 306612 w 1881"/>
                                  <a:gd name="T35" fmla="*/ 630102 h 2339"/>
                                  <a:gd name="T36" fmla="*/ 353494 w 1881"/>
                                  <a:gd name="T37" fmla="*/ 594163 h 2339"/>
                                  <a:gd name="T38" fmla="*/ 334740 w 1881"/>
                                  <a:gd name="T39" fmla="*/ 630569 h 2339"/>
                                  <a:gd name="T40" fmla="*/ 155181 w 1881"/>
                                  <a:gd name="T41" fmla="*/ 856474 h 2339"/>
                                  <a:gd name="T42" fmla="*/ 105484 w 1881"/>
                                  <a:gd name="T43" fmla="*/ 930685 h 2339"/>
                                  <a:gd name="T44" fmla="*/ 96109 w 1881"/>
                                  <a:gd name="T45" fmla="*/ 957756 h 2339"/>
                                  <a:gd name="T46" fmla="*/ 104547 w 1881"/>
                                  <a:gd name="T47" fmla="*/ 975026 h 2339"/>
                                  <a:gd name="T48" fmla="*/ 156586 w 1881"/>
                                  <a:gd name="T49" fmla="*/ 1006297 h 2339"/>
                                  <a:gd name="T50" fmla="*/ 273794 w 1881"/>
                                  <a:gd name="T51" fmla="*/ 1064174 h 2339"/>
                                  <a:gd name="T52" fmla="*/ 365682 w 1881"/>
                                  <a:gd name="T53" fmla="*/ 1088445 h 2339"/>
                                  <a:gd name="T54" fmla="*/ 433193 w 1881"/>
                                  <a:gd name="T55" fmla="*/ 1089845 h 2339"/>
                                  <a:gd name="T56" fmla="*/ 480545 w 1881"/>
                                  <a:gd name="T57" fmla="*/ 1077242 h 2339"/>
                                  <a:gd name="T58" fmla="*/ 512893 w 1881"/>
                                  <a:gd name="T59" fmla="*/ 1056239 h 2339"/>
                                  <a:gd name="T60" fmla="*/ 542430 w 1881"/>
                                  <a:gd name="T61" fmla="*/ 1032434 h 2339"/>
                                  <a:gd name="T62" fmla="*/ 609939 w 1881"/>
                                  <a:gd name="T63" fmla="*/ 980161 h 2339"/>
                                  <a:gd name="T64" fmla="*/ 699016 w 1881"/>
                                  <a:gd name="T65" fmla="*/ 892413 h 2339"/>
                                  <a:gd name="T66" fmla="*/ 733240 w 1881"/>
                                  <a:gd name="T67" fmla="*/ 843404 h 2339"/>
                                  <a:gd name="T68" fmla="*/ 706049 w 1881"/>
                                  <a:gd name="T69" fmla="*/ 807465 h 2339"/>
                                  <a:gd name="T70" fmla="*/ 634318 w 1881"/>
                                  <a:gd name="T71" fmla="*/ 736053 h 2339"/>
                                  <a:gd name="T72" fmla="*/ 553681 w 1881"/>
                                  <a:gd name="T73" fmla="*/ 661841 h 2339"/>
                                  <a:gd name="T74" fmla="*/ 684483 w 1881"/>
                                  <a:gd name="T75" fmla="*/ 769192 h 2339"/>
                                  <a:gd name="T76" fmla="*/ 760902 w 1881"/>
                                  <a:gd name="T77" fmla="*/ 823334 h 2339"/>
                                  <a:gd name="T78" fmla="*/ 822317 w 1881"/>
                                  <a:gd name="T79" fmla="*/ 854607 h 2339"/>
                                  <a:gd name="T80" fmla="*/ 854665 w 1881"/>
                                  <a:gd name="T81" fmla="*/ 847606 h 2339"/>
                                  <a:gd name="T82" fmla="*/ 869669 w 1881"/>
                                  <a:gd name="T83" fmla="*/ 800463 h 2339"/>
                                  <a:gd name="T84" fmla="*/ 879512 w 1881"/>
                                  <a:gd name="T85" fmla="*/ 723918 h 2339"/>
                                  <a:gd name="T86" fmla="*/ 881388 w 1881"/>
                                  <a:gd name="T87" fmla="*/ 623569 h 2339"/>
                                  <a:gd name="T88" fmla="*/ 872012 w 1881"/>
                                  <a:gd name="T89" fmla="*/ 542823 h 2339"/>
                                  <a:gd name="T90" fmla="*/ 853260 w 1881"/>
                                  <a:gd name="T91" fmla="*/ 471411 h 2339"/>
                                  <a:gd name="T92" fmla="*/ 825130 w 1881"/>
                                  <a:gd name="T93" fmla="*/ 407468 h 2339"/>
                                  <a:gd name="T94" fmla="*/ 789030 w 1881"/>
                                  <a:gd name="T95" fmla="*/ 351923 h 2339"/>
                                  <a:gd name="T96" fmla="*/ 746368 w 1881"/>
                                  <a:gd name="T97" fmla="*/ 304316 h 2339"/>
                                  <a:gd name="T98" fmla="*/ 706517 w 1881"/>
                                  <a:gd name="T99" fmla="*/ 271644 h 2339"/>
                                  <a:gd name="T100" fmla="*/ 674637 w 1881"/>
                                  <a:gd name="T101" fmla="*/ 289846 h 2339"/>
                                  <a:gd name="T102" fmla="*/ 593530 w 1881"/>
                                  <a:gd name="T103" fmla="*/ 361725 h 2339"/>
                                  <a:gd name="T104" fmla="*/ 494609 w 1881"/>
                                  <a:gd name="T105" fmla="*/ 465343 h 2339"/>
                                  <a:gd name="T106" fmla="*/ 449132 w 1881"/>
                                  <a:gd name="T107" fmla="*/ 512950 h 2339"/>
                                  <a:gd name="T108" fmla="*/ 529302 w 1881"/>
                                  <a:gd name="T109" fmla="*/ 401399 h 2339"/>
                                  <a:gd name="T110" fmla="*/ 669949 w 1881"/>
                                  <a:gd name="T111" fmla="*/ 217968 h 2339"/>
                                  <a:gd name="T112" fmla="*/ 739805 w 1881"/>
                                  <a:gd name="T113" fmla="*/ 121354 h 2339"/>
                                  <a:gd name="T114" fmla="*/ 744961 w 1881"/>
                                  <a:gd name="T115" fmla="*/ 84480 h 2339"/>
                                  <a:gd name="T116" fmla="*/ 684015 w 1881"/>
                                  <a:gd name="T117" fmla="*/ 45274 h 2339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12F31">
                                  <a:alpha val="56862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Freeform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" y="18406"/>
                                <a:ext cx="3240" cy="2993"/>
                              </a:xfrm>
                              <a:custGeom>
                                <a:avLst/>
                                <a:gdLst>
                                  <a:gd name="T0" fmla="*/ 598879 w 1492"/>
                                  <a:gd name="T1" fmla="*/ 123228 h 1388"/>
                                  <a:gd name="T2" fmla="*/ 544177 w 1492"/>
                                  <a:gd name="T3" fmla="*/ 98118 h 1388"/>
                                  <a:gd name="T4" fmla="*/ 496078 w 1492"/>
                                  <a:gd name="T5" fmla="*/ 81376 h 1388"/>
                                  <a:gd name="T6" fmla="*/ 440436 w 1492"/>
                                  <a:gd name="T7" fmla="*/ 68356 h 1388"/>
                                  <a:gd name="T8" fmla="*/ 432418 w 1492"/>
                                  <a:gd name="T9" fmla="*/ 8371 h 1388"/>
                                  <a:gd name="T10" fmla="*/ 431476 w 1492"/>
                                  <a:gd name="T11" fmla="*/ 466 h 1388"/>
                                  <a:gd name="T12" fmla="*/ 397523 w 1492"/>
                                  <a:gd name="T13" fmla="*/ 9766 h 1388"/>
                                  <a:gd name="T14" fmla="*/ 350839 w 1492"/>
                                  <a:gd name="T15" fmla="*/ 26040 h 1388"/>
                                  <a:gd name="T16" fmla="*/ 320660 w 1492"/>
                                  <a:gd name="T17" fmla="*/ 39526 h 1388"/>
                                  <a:gd name="T18" fmla="*/ 288121 w 1492"/>
                                  <a:gd name="T19" fmla="*/ 55336 h 1388"/>
                                  <a:gd name="T20" fmla="*/ 258885 w 1492"/>
                                  <a:gd name="T21" fmla="*/ 73007 h 1388"/>
                                  <a:gd name="T22" fmla="*/ 232479 w 1492"/>
                                  <a:gd name="T23" fmla="*/ 92071 h 1388"/>
                                  <a:gd name="T24" fmla="*/ 209844 w 1492"/>
                                  <a:gd name="T25" fmla="*/ 113462 h 1388"/>
                                  <a:gd name="T26" fmla="*/ 188624 w 1492"/>
                                  <a:gd name="T27" fmla="*/ 135783 h 1388"/>
                                  <a:gd name="T28" fmla="*/ 170704 w 1492"/>
                                  <a:gd name="T29" fmla="*/ 159034 h 1388"/>
                                  <a:gd name="T30" fmla="*/ 155613 w 1492"/>
                                  <a:gd name="T31" fmla="*/ 183213 h 1388"/>
                                  <a:gd name="T32" fmla="*/ 143353 w 1492"/>
                                  <a:gd name="T33" fmla="*/ 207860 h 1388"/>
                                  <a:gd name="T34" fmla="*/ 124490 w 1492"/>
                                  <a:gd name="T35" fmla="*/ 259477 h 1388"/>
                                  <a:gd name="T36" fmla="*/ 69319 w 1492"/>
                                  <a:gd name="T37" fmla="*/ 264126 h 1388"/>
                                  <a:gd name="T38" fmla="*/ 24522 w 1492"/>
                                  <a:gd name="T39" fmla="*/ 253430 h 1388"/>
                                  <a:gd name="T40" fmla="*/ 6602 w 1492"/>
                                  <a:gd name="T41" fmla="*/ 250176 h 1388"/>
                                  <a:gd name="T42" fmla="*/ 1414 w 1492"/>
                                  <a:gd name="T43" fmla="*/ 274821 h 1388"/>
                                  <a:gd name="T44" fmla="*/ 0 w 1492"/>
                                  <a:gd name="T45" fmla="*/ 322252 h 1388"/>
                                  <a:gd name="T46" fmla="*/ 11318 w 1492"/>
                                  <a:gd name="T47" fmla="*/ 377124 h 1388"/>
                                  <a:gd name="T48" fmla="*/ 26880 w 1492"/>
                                  <a:gd name="T49" fmla="*/ 426416 h 1388"/>
                                  <a:gd name="T50" fmla="*/ 46685 w 1492"/>
                                  <a:gd name="T51" fmla="*/ 470591 h 1388"/>
                                  <a:gd name="T52" fmla="*/ 69790 w 1492"/>
                                  <a:gd name="T53" fmla="*/ 509187 h 1388"/>
                                  <a:gd name="T54" fmla="*/ 95725 w 1492"/>
                                  <a:gd name="T55" fmla="*/ 543132 h 1388"/>
                                  <a:gd name="T56" fmla="*/ 124490 w 1492"/>
                                  <a:gd name="T57" fmla="*/ 571965 h 1388"/>
                                  <a:gd name="T58" fmla="*/ 155142 w 1492"/>
                                  <a:gd name="T59" fmla="*/ 595680 h 1388"/>
                                  <a:gd name="T60" fmla="*/ 187679 w 1492"/>
                                  <a:gd name="T61" fmla="*/ 615676 h 1388"/>
                                  <a:gd name="T62" fmla="*/ 221632 w 1492"/>
                                  <a:gd name="T63" fmla="*/ 630555 h 1388"/>
                                  <a:gd name="T64" fmla="*/ 256998 w 1492"/>
                                  <a:gd name="T65" fmla="*/ 640787 h 1388"/>
                                  <a:gd name="T66" fmla="*/ 281048 w 1492"/>
                                  <a:gd name="T67" fmla="*/ 641250 h 1388"/>
                                  <a:gd name="T68" fmla="*/ 288592 w 1492"/>
                                  <a:gd name="T69" fmla="*/ 611954 h 1388"/>
                                  <a:gd name="T70" fmla="*/ 302269 w 1492"/>
                                  <a:gd name="T71" fmla="*/ 556618 h 1388"/>
                                  <a:gd name="T72" fmla="*/ 331034 w 1492"/>
                                  <a:gd name="T73" fmla="*/ 514768 h 1388"/>
                                  <a:gd name="T74" fmla="*/ 362157 w 1492"/>
                                  <a:gd name="T75" fmla="*/ 483611 h 1388"/>
                                  <a:gd name="T76" fmla="*/ 388092 w 1492"/>
                                  <a:gd name="T77" fmla="*/ 448737 h 1388"/>
                                  <a:gd name="T78" fmla="*/ 409313 w 1492"/>
                                  <a:gd name="T79" fmla="*/ 411535 h 1388"/>
                                  <a:gd name="T80" fmla="*/ 425817 w 1492"/>
                                  <a:gd name="T81" fmla="*/ 373868 h 1388"/>
                                  <a:gd name="T82" fmla="*/ 520600 w 1492"/>
                                  <a:gd name="T83" fmla="*/ 368290 h 1388"/>
                                  <a:gd name="T84" fmla="*/ 665368 w 1492"/>
                                  <a:gd name="T85" fmla="*/ 400840 h 1388"/>
                                  <a:gd name="T86" fmla="*/ 700735 w 1492"/>
                                  <a:gd name="T87" fmla="*/ 408279 h 1388"/>
                                  <a:gd name="T88" fmla="*/ 701677 w 1492"/>
                                  <a:gd name="T89" fmla="*/ 393401 h 1388"/>
                                  <a:gd name="T90" fmla="*/ 702622 w 1492"/>
                                  <a:gd name="T91" fmla="*/ 348294 h 1388"/>
                                  <a:gd name="T92" fmla="*/ 703093 w 1492"/>
                                  <a:gd name="T93" fmla="*/ 293888 h 1388"/>
                                  <a:gd name="T94" fmla="*/ 698376 w 1492"/>
                                  <a:gd name="T95" fmla="*/ 250176 h 1388"/>
                                  <a:gd name="T96" fmla="*/ 690361 w 1492"/>
                                  <a:gd name="T97" fmla="*/ 214370 h 1388"/>
                                  <a:gd name="T98" fmla="*/ 678572 w 1492"/>
                                  <a:gd name="T99" fmla="*/ 186470 h 1388"/>
                                  <a:gd name="T100" fmla="*/ 665368 w 1492"/>
                                  <a:gd name="T101" fmla="*/ 166008 h 1388"/>
                                  <a:gd name="T102" fmla="*/ 652165 w 1492"/>
                                  <a:gd name="T103" fmla="*/ 151593 h 1388"/>
                                  <a:gd name="T104" fmla="*/ 638962 w 1492"/>
                                  <a:gd name="T105" fmla="*/ 141363 h 1388"/>
                                  <a:gd name="T106" fmla="*/ 619155 w 1492"/>
                                  <a:gd name="T107" fmla="*/ 132529 h 1388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</a:gdLst>
                                <a:ahLst/>
                                <a:cxnLst>
                                  <a:cxn ang="T108">
                                    <a:pos x="T0" y="T1"/>
                                  </a:cxn>
                                  <a:cxn ang="T109">
                                    <a:pos x="T2" y="T3"/>
                                  </a:cxn>
                                  <a:cxn ang="T110">
                                    <a:pos x="T4" y="T5"/>
                                  </a:cxn>
                                  <a:cxn ang="T111">
                                    <a:pos x="T6" y="T7"/>
                                  </a:cxn>
                                  <a:cxn ang="T112">
                                    <a:pos x="T8" y="T9"/>
                                  </a:cxn>
                                  <a:cxn ang="T113">
                                    <a:pos x="T10" y="T11"/>
                                  </a:cxn>
                                  <a:cxn ang="T114">
                                    <a:pos x="T12" y="T13"/>
                                  </a:cxn>
                                  <a:cxn ang="T115">
                                    <a:pos x="T14" y="T15"/>
                                  </a:cxn>
                                  <a:cxn ang="T116">
                                    <a:pos x="T16" y="T17"/>
                                  </a:cxn>
                                  <a:cxn ang="T117">
                                    <a:pos x="T18" y="T19"/>
                                  </a:cxn>
                                  <a:cxn ang="T118">
                                    <a:pos x="T20" y="T21"/>
                                  </a:cxn>
                                  <a:cxn ang="T119">
                                    <a:pos x="T22" y="T23"/>
                                  </a:cxn>
                                  <a:cxn ang="T120">
                                    <a:pos x="T24" y="T25"/>
                                  </a:cxn>
                                  <a:cxn ang="T121">
                                    <a:pos x="T26" y="T27"/>
                                  </a:cxn>
                                  <a:cxn ang="T122">
                                    <a:pos x="T28" y="T29"/>
                                  </a:cxn>
                                  <a:cxn ang="T123">
                                    <a:pos x="T30" y="T31"/>
                                  </a:cxn>
                                  <a:cxn ang="T124">
                                    <a:pos x="T32" y="T33"/>
                                  </a:cxn>
                                  <a:cxn ang="T125">
                                    <a:pos x="T34" y="T35"/>
                                  </a:cxn>
                                  <a:cxn ang="T126">
                                    <a:pos x="T36" y="T37"/>
                                  </a:cxn>
                                  <a:cxn ang="T127">
                                    <a:pos x="T38" y="T39"/>
                                  </a:cxn>
                                  <a:cxn ang="T128">
                                    <a:pos x="T40" y="T41"/>
                                  </a:cxn>
                                  <a:cxn ang="T129">
                                    <a:pos x="T42" y="T43"/>
                                  </a:cxn>
                                  <a:cxn ang="T130">
                                    <a:pos x="T44" y="T45"/>
                                  </a:cxn>
                                  <a:cxn ang="T131">
                                    <a:pos x="T46" y="T47"/>
                                  </a:cxn>
                                  <a:cxn ang="T132">
                                    <a:pos x="T48" y="T49"/>
                                  </a:cxn>
                                  <a:cxn ang="T133">
                                    <a:pos x="T50" y="T51"/>
                                  </a:cxn>
                                  <a:cxn ang="T134">
                                    <a:pos x="T52" y="T53"/>
                                  </a:cxn>
                                  <a:cxn ang="T135">
                                    <a:pos x="T54" y="T55"/>
                                  </a:cxn>
                                  <a:cxn ang="T136">
                                    <a:pos x="T56" y="T57"/>
                                  </a:cxn>
                                  <a:cxn ang="T137">
                                    <a:pos x="T58" y="T59"/>
                                  </a:cxn>
                                  <a:cxn ang="T138">
                                    <a:pos x="T60" y="T61"/>
                                  </a:cxn>
                                  <a:cxn ang="T139">
                                    <a:pos x="T62" y="T63"/>
                                  </a:cxn>
                                  <a:cxn ang="T140">
                                    <a:pos x="T64" y="T65"/>
                                  </a:cxn>
                                  <a:cxn ang="T141">
                                    <a:pos x="T66" y="T67"/>
                                  </a:cxn>
                                  <a:cxn ang="T142">
                                    <a:pos x="T68" y="T69"/>
                                  </a:cxn>
                                  <a:cxn ang="T143">
                                    <a:pos x="T70" y="T71"/>
                                  </a:cxn>
                                  <a:cxn ang="T144">
                                    <a:pos x="T72" y="T73"/>
                                  </a:cxn>
                                  <a:cxn ang="T145">
                                    <a:pos x="T74" y="T75"/>
                                  </a:cxn>
                                  <a:cxn ang="T146">
                                    <a:pos x="T76" y="T77"/>
                                  </a:cxn>
                                  <a:cxn ang="T147">
                                    <a:pos x="T78" y="T79"/>
                                  </a:cxn>
                                  <a:cxn ang="T148">
                                    <a:pos x="T80" y="T81"/>
                                  </a:cxn>
                                  <a:cxn ang="T149">
                                    <a:pos x="T82" y="T83"/>
                                  </a:cxn>
                                  <a:cxn ang="T150">
                                    <a:pos x="T84" y="T85"/>
                                  </a:cxn>
                                  <a:cxn ang="T151">
                                    <a:pos x="T86" y="T87"/>
                                  </a:cxn>
                                  <a:cxn ang="T152">
                                    <a:pos x="T88" y="T89"/>
                                  </a:cxn>
                                  <a:cxn ang="T153">
                                    <a:pos x="T90" y="T91"/>
                                  </a:cxn>
                                  <a:cxn ang="T154">
                                    <a:pos x="T92" y="T93"/>
                                  </a:cxn>
                                  <a:cxn ang="T155">
                                    <a:pos x="T94" y="T95"/>
                                  </a:cxn>
                                  <a:cxn ang="T156">
                                    <a:pos x="T96" y="T97"/>
                                  </a:cxn>
                                  <a:cxn ang="T157">
                                    <a:pos x="T98" y="T99"/>
                                  </a:cxn>
                                  <a:cxn ang="T158">
                                    <a:pos x="T100" y="T101"/>
                                  </a:cxn>
                                  <a:cxn ang="T159">
                                    <a:pos x="T102" y="T103"/>
                                  </a:cxn>
                                  <a:cxn ang="T160">
                                    <a:pos x="T104" y="T105"/>
                                  </a:cxn>
                                  <a:cxn ang="T161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12F31">
                                  <a:alpha val="56862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Freeform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" y="12440"/>
                                <a:ext cx="4489" cy="4820"/>
                              </a:xfrm>
                              <a:custGeom>
                                <a:avLst/>
                                <a:gdLst>
                                  <a:gd name="T0" fmla="*/ 730110 w 2069"/>
                                  <a:gd name="T1" fmla="*/ 634722 h 2232"/>
                                  <a:gd name="T2" fmla="*/ 801190 w 2069"/>
                                  <a:gd name="T3" fmla="*/ 590882 h 2232"/>
                                  <a:gd name="T4" fmla="*/ 881686 w 2069"/>
                                  <a:gd name="T5" fmla="*/ 600211 h 2232"/>
                                  <a:gd name="T6" fmla="*/ 898162 w 2069"/>
                                  <a:gd name="T7" fmla="*/ 587619 h 2232"/>
                                  <a:gd name="T8" fmla="*/ 927819 w 2069"/>
                                  <a:gd name="T9" fmla="*/ 516731 h 2232"/>
                                  <a:gd name="T10" fmla="*/ 941471 w 2069"/>
                                  <a:gd name="T11" fmla="*/ 460301 h 2232"/>
                                  <a:gd name="T12" fmla="*/ 946647 w 2069"/>
                                  <a:gd name="T13" fmla="*/ 404804 h 2232"/>
                                  <a:gd name="T14" fmla="*/ 944764 w 2069"/>
                                  <a:gd name="T15" fmla="*/ 353037 h 2232"/>
                                  <a:gd name="T16" fmla="*/ 934408 w 2069"/>
                                  <a:gd name="T17" fmla="*/ 305468 h 2232"/>
                                  <a:gd name="T18" fmla="*/ 908047 w 2069"/>
                                  <a:gd name="T19" fmla="*/ 238778 h 2232"/>
                                  <a:gd name="T20" fmla="*/ 922169 w 2069"/>
                                  <a:gd name="T21" fmla="*/ 164627 h 2232"/>
                                  <a:gd name="T22" fmla="*/ 970655 w 2069"/>
                                  <a:gd name="T23" fmla="*/ 127784 h 2232"/>
                                  <a:gd name="T24" fmla="*/ 949472 w 2069"/>
                                  <a:gd name="T25" fmla="*/ 95605 h 2232"/>
                                  <a:gd name="T26" fmla="*/ 903339 w 2069"/>
                                  <a:gd name="T27" fmla="*/ 62494 h 2232"/>
                                  <a:gd name="T28" fmla="*/ 821904 w 2069"/>
                                  <a:gd name="T29" fmla="*/ 25184 h 2232"/>
                                  <a:gd name="T30" fmla="*/ 745645 w 2069"/>
                                  <a:gd name="T31" fmla="*/ 5131 h 2232"/>
                                  <a:gd name="T32" fmla="*/ 674563 w 2069"/>
                                  <a:gd name="T33" fmla="*/ 0 h 2232"/>
                                  <a:gd name="T34" fmla="*/ 609601 w 2069"/>
                                  <a:gd name="T35" fmla="*/ 9327 h 2232"/>
                                  <a:gd name="T36" fmla="*/ 552171 w 2069"/>
                                  <a:gd name="T37" fmla="*/ 31246 h 2232"/>
                                  <a:gd name="T38" fmla="*/ 502744 w 2069"/>
                                  <a:gd name="T39" fmla="*/ 64357 h 2232"/>
                                  <a:gd name="T40" fmla="*/ 498509 w 2069"/>
                                  <a:gd name="T41" fmla="*/ 81614 h 2232"/>
                                  <a:gd name="T42" fmla="*/ 546052 w 2069"/>
                                  <a:gd name="T43" fmla="*/ 145505 h 2232"/>
                                  <a:gd name="T44" fmla="*/ 561116 w 2069"/>
                                  <a:gd name="T45" fmla="*/ 223854 h 2232"/>
                                  <a:gd name="T46" fmla="*/ 576651 w 2069"/>
                                  <a:gd name="T47" fmla="*/ 294741 h 2232"/>
                                  <a:gd name="T48" fmla="*/ 605835 w 2069"/>
                                  <a:gd name="T49" fmla="*/ 359101 h 2232"/>
                                  <a:gd name="T50" fmla="*/ 568647 w 2069"/>
                                  <a:gd name="T51" fmla="*/ 380087 h 2232"/>
                                  <a:gd name="T52" fmla="*/ 496155 w 2069"/>
                                  <a:gd name="T53" fmla="*/ 343710 h 2232"/>
                                  <a:gd name="T54" fmla="*/ 425544 w 2069"/>
                                  <a:gd name="T55" fmla="*/ 322258 h 2232"/>
                                  <a:gd name="T56" fmla="*/ 357757 w 2069"/>
                                  <a:gd name="T57" fmla="*/ 315261 h 2232"/>
                                  <a:gd name="T58" fmla="*/ 293738 w 2069"/>
                                  <a:gd name="T59" fmla="*/ 319925 h 2232"/>
                                  <a:gd name="T60" fmla="*/ 233955 w 2069"/>
                                  <a:gd name="T61" fmla="*/ 336249 h 2232"/>
                                  <a:gd name="T62" fmla="*/ 179820 w 2069"/>
                                  <a:gd name="T63" fmla="*/ 362830 h 2232"/>
                                  <a:gd name="T64" fmla="*/ 207594 w 2069"/>
                                  <a:gd name="T65" fmla="*/ 416464 h 2232"/>
                                  <a:gd name="T66" fmla="*/ 232072 w 2069"/>
                                  <a:gd name="T67" fmla="*/ 509268 h 2232"/>
                                  <a:gd name="T68" fmla="*/ 228776 w 2069"/>
                                  <a:gd name="T69" fmla="*/ 592281 h 2232"/>
                                  <a:gd name="T70" fmla="*/ 244311 w 2069"/>
                                  <a:gd name="T71" fmla="*/ 669231 h 2232"/>
                                  <a:gd name="T72" fmla="*/ 180291 w 2069"/>
                                  <a:gd name="T73" fmla="*/ 769967 h 2232"/>
                                  <a:gd name="T74" fmla="*/ 4708 w 2069"/>
                                  <a:gd name="T75" fmla="*/ 861841 h 2232"/>
                                  <a:gd name="T76" fmla="*/ 15064 w 2069"/>
                                  <a:gd name="T77" fmla="*/ 881427 h 2232"/>
                                  <a:gd name="T78" fmla="*/ 53193 w 2069"/>
                                  <a:gd name="T79" fmla="*/ 932260 h 2232"/>
                                  <a:gd name="T80" fmla="*/ 115330 w 2069"/>
                                  <a:gd name="T81" fmla="*/ 993354 h 2232"/>
                                  <a:gd name="T82" fmla="*/ 168994 w 2069"/>
                                  <a:gd name="T83" fmla="*/ 1026932 h 2232"/>
                                  <a:gd name="T84" fmla="*/ 212302 w 2069"/>
                                  <a:gd name="T85" fmla="*/ 1039058 h 2232"/>
                                  <a:gd name="T86" fmla="*/ 245253 w 2069"/>
                                  <a:gd name="T87" fmla="*/ 1039058 h 2232"/>
                                  <a:gd name="T88" fmla="*/ 272085 w 2069"/>
                                  <a:gd name="T89" fmla="*/ 1030664 h 2232"/>
                                  <a:gd name="T90" fmla="*/ 341754 w 2069"/>
                                  <a:gd name="T91" fmla="*/ 1012941 h 2232"/>
                                  <a:gd name="T92" fmla="*/ 426015 w 2069"/>
                                  <a:gd name="T93" fmla="*/ 980296 h 2232"/>
                                  <a:gd name="T94" fmla="*/ 509336 w 2069"/>
                                  <a:gd name="T95" fmla="*/ 1008745 h 2232"/>
                                  <a:gd name="T96" fmla="*/ 529576 w 2069"/>
                                  <a:gd name="T97" fmla="*/ 996619 h 2232"/>
                                  <a:gd name="T98" fmla="*/ 575709 w 2069"/>
                                  <a:gd name="T99" fmla="*/ 926198 h 2232"/>
                                  <a:gd name="T100" fmla="*/ 604893 w 2069"/>
                                  <a:gd name="T101" fmla="*/ 858575 h 2232"/>
                                  <a:gd name="T102" fmla="*/ 622782 w 2069"/>
                                  <a:gd name="T103" fmla="*/ 784423 h 2232"/>
                                  <a:gd name="T104" fmla="*/ 625607 w 2069"/>
                                  <a:gd name="T105" fmla="*/ 715867 h 2232"/>
                                  <a:gd name="T106" fmla="*/ 633609 w 2069"/>
                                  <a:gd name="T107" fmla="*/ 675295 h 2232"/>
                                  <a:gd name="T108" fmla="*/ 670326 w 2069"/>
                                  <a:gd name="T109" fmla="*/ 662702 h 2232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</a:gdLst>
                                <a:ahLst/>
                                <a:cxnLst>
                                  <a:cxn ang="T110">
                                    <a:pos x="T0" y="T1"/>
                                  </a:cxn>
                                  <a:cxn ang="T111">
                                    <a:pos x="T2" y="T3"/>
                                  </a:cxn>
                                  <a:cxn ang="T112">
                                    <a:pos x="T4" y="T5"/>
                                  </a:cxn>
                                  <a:cxn ang="T113">
                                    <a:pos x="T6" y="T7"/>
                                  </a:cxn>
                                  <a:cxn ang="T114">
                                    <a:pos x="T8" y="T9"/>
                                  </a:cxn>
                                  <a:cxn ang="T115">
                                    <a:pos x="T10" y="T11"/>
                                  </a:cxn>
                                  <a:cxn ang="T116">
                                    <a:pos x="T12" y="T13"/>
                                  </a:cxn>
                                  <a:cxn ang="T117">
                                    <a:pos x="T14" y="T15"/>
                                  </a:cxn>
                                  <a:cxn ang="T118">
                                    <a:pos x="T16" y="T17"/>
                                  </a:cxn>
                                  <a:cxn ang="T119">
                                    <a:pos x="T18" y="T19"/>
                                  </a:cxn>
                                  <a:cxn ang="T120">
                                    <a:pos x="T20" y="T21"/>
                                  </a:cxn>
                                  <a:cxn ang="T121">
                                    <a:pos x="T22" y="T23"/>
                                  </a:cxn>
                                  <a:cxn ang="T122">
                                    <a:pos x="T24" y="T25"/>
                                  </a:cxn>
                                  <a:cxn ang="T123">
                                    <a:pos x="T26" y="T27"/>
                                  </a:cxn>
                                  <a:cxn ang="T124">
                                    <a:pos x="T28" y="T29"/>
                                  </a:cxn>
                                  <a:cxn ang="T125">
                                    <a:pos x="T30" y="T31"/>
                                  </a:cxn>
                                  <a:cxn ang="T126">
                                    <a:pos x="T32" y="T33"/>
                                  </a:cxn>
                                  <a:cxn ang="T127">
                                    <a:pos x="T34" y="T35"/>
                                  </a:cxn>
                                  <a:cxn ang="T128">
                                    <a:pos x="T36" y="T37"/>
                                  </a:cxn>
                                  <a:cxn ang="T129">
                                    <a:pos x="T38" y="T39"/>
                                  </a:cxn>
                                  <a:cxn ang="T130">
                                    <a:pos x="T40" y="T41"/>
                                  </a:cxn>
                                  <a:cxn ang="T131">
                                    <a:pos x="T42" y="T43"/>
                                  </a:cxn>
                                  <a:cxn ang="T132">
                                    <a:pos x="T44" y="T45"/>
                                  </a:cxn>
                                  <a:cxn ang="T133">
                                    <a:pos x="T46" y="T47"/>
                                  </a:cxn>
                                  <a:cxn ang="T134">
                                    <a:pos x="T48" y="T49"/>
                                  </a:cxn>
                                  <a:cxn ang="T135">
                                    <a:pos x="T50" y="T51"/>
                                  </a:cxn>
                                  <a:cxn ang="T136">
                                    <a:pos x="T52" y="T53"/>
                                  </a:cxn>
                                  <a:cxn ang="T137">
                                    <a:pos x="T54" y="T55"/>
                                  </a:cxn>
                                  <a:cxn ang="T138">
                                    <a:pos x="T56" y="T57"/>
                                  </a:cxn>
                                  <a:cxn ang="T139">
                                    <a:pos x="T58" y="T59"/>
                                  </a:cxn>
                                  <a:cxn ang="T140">
                                    <a:pos x="T60" y="T61"/>
                                  </a:cxn>
                                  <a:cxn ang="T141">
                                    <a:pos x="T62" y="T63"/>
                                  </a:cxn>
                                  <a:cxn ang="T142">
                                    <a:pos x="T64" y="T65"/>
                                  </a:cxn>
                                  <a:cxn ang="T143">
                                    <a:pos x="T66" y="T67"/>
                                  </a:cxn>
                                  <a:cxn ang="T144">
                                    <a:pos x="T68" y="T69"/>
                                  </a:cxn>
                                  <a:cxn ang="T145">
                                    <a:pos x="T70" y="T71"/>
                                  </a:cxn>
                                  <a:cxn ang="T146">
                                    <a:pos x="T72" y="T73"/>
                                  </a:cxn>
                                  <a:cxn ang="T147">
                                    <a:pos x="T74" y="T75"/>
                                  </a:cxn>
                                  <a:cxn ang="T148">
                                    <a:pos x="T76" y="T77"/>
                                  </a:cxn>
                                  <a:cxn ang="T149">
                                    <a:pos x="T78" y="T79"/>
                                  </a:cxn>
                                  <a:cxn ang="T150">
                                    <a:pos x="T80" y="T81"/>
                                  </a:cxn>
                                  <a:cxn ang="T151">
                                    <a:pos x="T82" y="T83"/>
                                  </a:cxn>
                                  <a:cxn ang="T152">
                                    <a:pos x="T84" y="T85"/>
                                  </a:cxn>
                                  <a:cxn ang="T153">
                                    <a:pos x="T86" y="T87"/>
                                  </a:cxn>
                                  <a:cxn ang="T154">
                                    <a:pos x="T88" y="T89"/>
                                  </a:cxn>
                                  <a:cxn ang="T155">
                                    <a:pos x="T90" y="T91"/>
                                  </a:cxn>
                                  <a:cxn ang="T156">
                                    <a:pos x="T92" y="T93"/>
                                  </a:cxn>
                                  <a:cxn ang="T157">
                                    <a:pos x="T94" y="T95"/>
                                  </a:cxn>
                                  <a:cxn ang="T158">
                                    <a:pos x="T96" y="T97"/>
                                  </a:cxn>
                                  <a:cxn ang="T159">
                                    <a:pos x="T98" y="T99"/>
                                  </a:cxn>
                                  <a:cxn ang="T160">
                                    <a:pos x="T100" y="T101"/>
                                  </a:cxn>
                                  <a:cxn ang="T161">
                                    <a:pos x="T102" y="T103"/>
                                  </a:cxn>
                                  <a:cxn ang="T162">
                                    <a:pos x="T104" y="T105"/>
                                  </a:cxn>
                                  <a:cxn ang="T163">
                                    <a:pos x="T106" y="T107"/>
                                  </a:cxn>
                                  <a:cxn ang="T164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12F31">
                                  <a:alpha val="56862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Freeform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" y="4792"/>
                                <a:ext cx="2824" cy="3227"/>
                              </a:xfrm>
                              <a:custGeom>
                                <a:avLst/>
                                <a:gdLst>
                                  <a:gd name="T0" fmla="*/ 462822 w 1304"/>
                                  <a:gd name="T1" fmla="*/ 622432 h 1491"/>
                                  <a:gd name="T2" fmla="*/ 497054 w 1304"/>
                                  <a:gd name="T3" fmla="*/ 571852 h 1491"/>
                                  <a:gd name="T4" fmla="*/ 521907 w 1304"/>
                                  <a:gd name="T5" fmla="*/ 527358 h 1491"/>
                                  <a:gd name="T6" fmla="*/ 544883 w 1304"/>
                                  <a:gd name="T7" fmla="*/ 476308 h 1491"/>
                                  <a:gd name="T8" fmla="*/ 603968 w 1304"/>
                                  <a:gd name="T9" fmla="*/ 480524 h 1491"/>
                                  <a:gd name="T10" fmla="*/ 611000 w 1304"/>
                                  <a:gd name="T11" fmla="*/ 481459 h 1491"/>
                                  <a:gd name="T12" fmla="*/ 609124 w 1304"/>
                                  <a:gd name="T13" fmla="*/ 444460 h 1491"/>
                                  <a:gd name="T14" fmla="*/ 600685 w 1304"/>
                                  <a:gd name="T15" fmla="*/ 395285 h 1491"/>
                                  <a:gd name="T16" fmla="*/ 591305 w 1304"/>
                                  <a:gd name="T17" fmla="*/ 364841 h 1491"/>
                                  <a:gd name="T18" fmla="*/ 580990 w 1304"/>
                                  <a:gd name="T19" fmla="*/ 328780 h 1491"/>
                                  <a:gd name="T20" fmla="*/ 567860 w 1304"/>
                                  <a:gd name="T21" fmla="*/ 296464 h 1491"/>
                                  <a:gd name="T22" fmla="*/ 553324 w 1304"/>
                                  <a:gd name="T23" fmla="*/ 266488 h 1491"/>
                                  <a:gd name="T24" fmla="*/ 536443 w 1304"/>
                                  <a:gd name="T25" fmla="*/ 239794 h 1491"/>
                                  <a:gd name="T26" fmla="*/ 517686 w 1304"/>
                                  <a:gd name="T27" fmla="*/ 214971 h 1491"/>
                                  <a:gd name="T28" fmla="*/ 497992 w 1304"/>
                                  <a:gd name="T29" fmla="*/ 193895 h 1491"/>
                                  <a:gd name="T30" fmla="*/ 477360 w 1304"/>
                                  <a:gd name="T31" fmla="*/ 175161 h 1491"/>
                                  <a:gd name="T32" fmla="*/ 454850 w 1304"/>
                                  <a:gd name="T33" fmla="*/ 158300 h 1491"/>
                                  <a:gd name="T34" fmla="*/ 407960 w 1304"/>
                                  <a:gd name="T35" fmla="*/ 132543 h 1491"/>
                                  <a:gd name="T36" fmla="*/ 413116 w 1304"/>
                                  <a:gd name="T37" fmla="*/ 79619 h 1491"/>
                                  <a:gd name="T38" fmla="*/ 432343 w 1304"/>
                                  <a:gd name="T39" fmla="*/ 36999 h 1491"/>
                                  <a:gd name="T40" fmla="*/ 438907 w 1304"/>
                                  <a:gd name="T41" fmla="*/ 19671 h 1491"/>
                                  <a:gd name="T42" fmla="*/ 410773 w 1304"/>
                                  <a:gd name="T43" fmla="*/ 7963 h 1491"/>
                                  <a:gd name="T44" fmla="*/ 384045 w 1304"/>
                                  <a:gd name="T45" fmla="*/ 937 h 1491"/>
                                  <a:gd name="T46" fmla="*/ 346061 w 1304"/>
                                  <a:gd name="T47" fmla="*/ 0 h 1491"/>
                                  <a:gd name="T48" fmla="*/ 292137 w 1304"/>
                                  <a:gd name="T49" fmla="*/ 4216 h 1491"/>
                                  <a:gd name="T50" fmla="*/ 241961 w 1304"/>
                                  <a:gd name="T51" fmla="*/ 13114 h 1491"/>
                                  <a:gd name="T52" fmla="*/ 196008 w 1304"/>
                                  <a:gd name="T53" fmla="*/ 26695 h 1491"/>
                                  <a:gd name="T54" fmla="*/ 154744 w 1304"/>
                                  <a:gd name="T55" fmla="*/ 43557 h 1491"/>
                                  <a:gd name="T56" fmla="*/ 118168 w 1304"/>
                                  <a:gd name="T57" fmla="*/ 64631 h 1491"/>
                                  <a:gd name="T58" fmla="*/ 85811 w 1304"/>
                                  <a:gd name="T59" fmla="*/ 88518 h 1491"/>
                                  <a:gd name="T60" fmla="*/ 57678 w 1304"/>
                                  <a:gd name="T61" fmla="*/ 114746 h 1491"/>
                                  <a:gd name="T62" fmla="*/ 34700 w 1304"/>
                                  <a:gd name="T63" fmla="*/ 143782 h 1491"/>
                                  <a:gd name="T64" fmla="*/ 16881 w 1304"/>
                                  <a:gd name="T65" fmla="*/ 175161 h 1491"/>
                                  <a:gd name="T66" fmla="*/ 3283 w 1304"/>
                                  <a:gd name="T67" fmla="*/ 207478 h 1491"/>
                                  <a:gd name="T68" fmla="*/ 9847 w 1304"/>
                                  <a:gd name="T69" fmla="*/ 222464 h 1491"/>
                                  <a:gd name="T70" fmla="*/ 43610 w 1304"/>
                                  <a:gd name="T71" fmla="*/ 238389 h 1491"/>
                                  <a:gd name="T72" fmla="*/ 99412 w 1304"/>
                                  <a:gd name="T73" fmla="*/ 265084 h 1491"/>
                                  <a:gd name="T74" fmla="*/ 124732 w 1304"/>
                                  <a:gd name="T75" fmla="*/ 303957 h 1491"/>
                                  <a:gd name="T76" fmla="*/ 154274 w 1304"/>
                                  <a:gd name="T77" fmla="*/ 338147 h 1491"/>
                                  <a:gd name="T78" fmla="*/ 186161 w 1304"/>
                                  <a:gd name="T79" fmla="*/ 368588 h 1491"/>
                                  <a:gd name="T80" fmla="*/ 220391 w 1304"/>
                                  <a:gd name="T81" fmla="*/ 392943 h 1491"/>
                                  <a:gd name="T82" fmla="*/ 254623 w 1304"/>
                                  <a:gd name="T83" fmla="*/ 412612 h 1491"/>
                                  <a:gd name="T84" fmla="*/ 204448 w 1304"/>
                                  <a:gd name="T85" fmla="*/ 560611 h 1491"/>
                                  <a:gd name="T86" fmla="*/ 165059 w 1304"/>
                                  <a:gd name="T87" fmla="*/ 654748 h 1491"/>
                                  <a:gd name="T88" fmla="*/ 159433 w 1304"/>
                                  <a:gd name="T89" fmla="*/ 669736 h 1491"/>
                                  <a:gd name="T90" fmla="*/ 187566 w 1304"/>
                                  <a:gd name="T91" fmla="*/ 678166 h 1491"/>
                                  <a:gd name="T92" fmla="*/ 238210 w 1304"/>
                                  <a:gd name="T93" fmla="*/ 691279 h 1491"/>
                                  <a:gd name="T94" fmla="*/ 288854 w 1304"/>
                                  <a:gd name="T95" fmla="*/ 697837 h 1491"/>
                                  <a:gd name="T96" fmla="*/ 331525 w 1304"/>
                                  <a:gd name="T97" fmla="*/ 698305 h 1491"/>
                                  <a:gd name="T98" fmla="*/ 365756 w 1304"/>
                                  <a:gd name="T99" fmla="*/ 693621 h 1491"/>
                                  <a:gd name="T100" fmla="*/ 392954 w 1304"/>
                                  <a:gd name="T101" fmla="*/ 686596 h 1491"/>
                                  <a:gd name="T102" fmla="*/ 414524 w 1304"/>
                                  <a:gd name="T103" fmla="*/ 676291 h 1491"/>
                                  <a:gd name="T104" fmla="*/ 429997 w 1304"/>
                                  <a:gd name="T105" fmla="*/ 665052 h 1491"/>
                                  <a:gd name="T106" fmla="*/ 450162 w 1304"/>
                                  <a:gd name="T107" fmla="*/ 640697 h 1491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</a:gdLst>
                                <a:ahLst/>
                                <a:cxnLst>
                                  <a:cxn ang="T108">
                                    <a:pos x="T0" y="T1"/>
                                  </a:cxn>
                                  <a:cxn ang="T109">
                                    <a:pos x="T2" y="T3"/>
                                  </a:cxn>
                                  <a:cxn ang="T110">
                                    <a:pos x="T4" y="T5"/>
                                  </a:cxn>
                                  <a:cxn ang="T111">
                                    <a:pos x="T6" y="T7"/>
                                  </a:cxn>
                                  <a:cxn ang="T112">
                                    <a:pos x="T8" y="T9"/>
                                  </a:cxn>
                                  <a:cxn ang="T113">
                                    <a:pos x="T10" y="T11"/>
                                  </a:cxn>
                                  <a:cxn ang="T114">
                                    <a:pos x="T12" y="T13"/>
                                  </a:cxn>
                                  <a:cxn ang="T115">
                                    <a:pos x="T14" y="T15"/>
                                  </a:cxn>
                                  <a:cxn ang="T116">
                                    <a:pos x="T16" y="T17"/>
                                  </a:cxn>
                                  <a:cxn ang="T117">
                                    <a:pos x="T18" y="T19"/>
                                  </a:cxn>
                                  <a:cxn ang="T118">
                                    <a:pos x="T20" y="T21"/>
                                  </a:cxn>
                                  <a:cxn ang="T119">
                                    <a:pos x="T22" y="T23"/>
                                  </a:cxn>
                                  <a:cxn ang="T120">
                                    <a:pos x="T24" y="T25"/>
                                  </a:cxn>
                                  <a:cxn ang="T121">
                                    <a:pos x="T26" y="T27"/>
                                  </a:cxn>
                                  <a:cxn ang="T122">
                                    <a:pos x="T28" y="T29"/>
                                  </a:cxn>
                                  <a:cxn ang="T123">
                                    <a:pos x="T30" y="T31"/>
                                  </a:cxn>
                                  <a:cxn ang="T124">
                                    <a:pos x="T32" y="T33"/>
                                  </a:cxn>
                                  <a:cxn ang="T125">
                                    <a:pos x="T34" y="T35"/>
                                  </a:cxn>
                                  <a:cxn ang="T126">
                                    <a:pos x="T36" y="T37"/>
                                  </a:cxn>
                                  <a:cxn ang="T127">
                                    <a:pos x="T38" y="T39"/>
                                  </a:cxn>
                                  <a:cxn ang="T128">
                                    <a:pos x="T40" y="T41"/>
                                  </a:cxn>
                                  <a:cxn ang="T129">
                                    <a:pos x="T42" y="T43"/>
                                  </a:cxn>
                                  <a:cxn ang="T130">
                                    <a:pos x="T44" y="T45"/>
                                  </a:cxn>
                                  <a:cxn ang="T131">
                                    <a:pos x="T46" y="T47"/>
                                  </a:cxn>
                                  <a:cxn ang="T132">
                                    <a:pos x="T48" y="T49"/>
                                  </a:cxn>
                                  <a:cxn ang="T133">
                                    <a:pos x="T50" y="T51"/>
                                  </a:cxn>
                                  <a:cxn ang="T134">
                                    <a:pos x="T52" y="T53"/>
                                  </a:cxn>
                                  <a:cxn ang="T135">
                                    <a:pos x="T54" y="T55"/>
                                  </a:cxn>
                                  <a:cxn ang="T136">
                                    <a:pos x="T56" y="T57"/>
                                  </a:cxn>
                                  <a:cxn ang="T137">
                                    <a:pos x="T58" y="T59"/>
                                  </a:cxn>
                                  <a:cxn ang="T138">
                                    <a:pos x="T60" y="T61"/>
                                  </a:cxn>
                                  <a:cxn ang="T139">
                                    <a:pos x="T62" y="T63"/>
                                  </a:cxn>
                                  <a:cxn ang="T140">
                                    <a:pos x="T64" y="T65"/>
                                  </a:cxn>
                                  <a:cxn ang="T141">
                                    <a:pos x="T66" y="T67"/>
                                  </a:cxn>
                                  <a:cxn ang="T142">
                                    <a:pos x="T68" y="T69"/>
                                  </a:cxn>
                                  <a:cxn ang="T143">
                                    <a:pos x="T70" y="T71"/>
                                  </a:cxn>
                                  <a:cxn ang="T144">
                                    <a:pos x="T72" y="T73"/>
                                  </a:cxn>
                                  <a:cxn ang="T145">
                                    <a:pos x="T74" y="T75"/>
                                  </a:cxn>
                                  <a:cxn ang="T146">
                                    <a:pos x="T76" y="T77"/>
                                  </a:cxn>
                                  <a:cxn ang="T147">
                                    <a:pos x="T78" y="T79"/>
                                  </a:cxn>
                                  <a:cxn ang="T148">
                                    <a:pos x="T80" y="T81"/>
                                  </a:cxn>
                                  <a:cxn ang="T149">
                                    <a:pos x="T82" y="T83"/>
                                  </a:cxn>
                                  <a:cxn ang="T150">
                                    <a:pos x="T84" y="T85"/>
                                  </a:cxn>
                                  <a:cxn ang="T151">
                                    <a:pos x="T86" y="T87"/>
                                  </a:cxn>
                                  <a:cxn ang="T152">
                                    <a:pos x="T88" y="T89"/>
                                  </a:cxn>
                                  <a:cxn ang="T153">
                                    <a:pos x="T90" y="T91"/>
                                  </a:cxn>
                                  <a:cxn ang="T154">
                                    <a:pos x="T92" y="T93"/>
                                  </a:cxn>
                                  <a:cxn ang="T155">
                                    <a:pos x="T94" y="T95"/>
                                  </a:cxn>
                                  <a:cxn ang="T156">
                                    <a:pos x="T96" y="T97"/>
                                  </a:cxn>
                                  <a:cxn ang="T157">
                                    <a:pos x="T98" y="T99"/>
                                  </a:cxn>
                                  <a:cxn ang="T158">
                                    <a:pos x="T100" y="T101"/>
                                  </a:cxn>
                                  <a:cxn ang="T159">
                                    <a:pos x="T102" y="T103"/>
                                  </a:cxn>
                                  <a:cxn ang="T160">
                                    <a:pos x="T104" y="T105"/>
                                  </a:cxn>
                                  <a:cxn ang="T161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12F31">
                                  <a:alpha val="56862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Freeform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" y="16806"/>
                                <a:ext cx="3383" cy="3615"/>
                              </a:xfrm>
                              <a:custGeom>
                                <a:avLst/>
                                <a:gdLst>
                                  <a:gd name="T0" fmla="*/ 125888 w 1558"/>
                                  <a:gd name="T1" fmla="*/ 130583 h 1674"/>
                                  <a:gd name="T2" fmla="*/ 103255 w 1558"/>
                                  <a:gd name="T3" fmla="*/ 194940 h 1674"/>
                                  <a:gd name="T4" fmla="*/ 88169 w 1558"/>
                                  <a:gd name="T5" fmla="*/ 249038 h 1674"/>
                                  <a:gd name="T6" fmla="*/ 76380 w 1558"/>
                                  <a:gd name="T7" fmla="*/ 309199 h 1674"/>
                                  <a:gd name="T8" fmla="*/ 8959 w 1558"/>
                                  <a:gd name="T9" fmla="*/ 324590 h 1674"/>
                                  <a:gd name="T10" fmla="*/ 942 w 1558"/>
                                  <a:gd name="T11" fmla="*/ 326922 h 1674"/>
                                  <a:gd name="T12" fmla="*/ 12731 w 1558"/>
                                  <a:gd name="T13" fmla="*/ 363763 h 1674"/>
                                  <a:gd name="T14" fmla="*/ 36777 w 1558"/>
                                  <a:gd name="T15" fmla="*/ 422525 h 1674"/>
                                  <a:gd name="T16" fmla="*/ 60351 w 1558"/>
                                  <a:gd name="T17" fmla="*/ 466363 h 1674"/>
                                  <a:gd name="T18" fmla="*/ 82981 w 1558"/>
                                  <a:gd name="T19" fmla="*/ 499475 h 1674"/>
                                  <a:gd name="T20" fmla="*/ 107027 w 1558"/>
                                  <a:gd name="T21" fmla="*/ 528390 h 1674"/>
                                  <a:gd name="T22" fmla="*/ 132960 w 1558"/>
                                  <a:gd name="T23" fmla="*/ 554507 h 1674"/>
                                  <a:gd name="T24" fmla="*/ 158890 w 1558"/>
                                  <a:gd name="T25" fmla="*/ 576893 h 1674"/>
                                  <a:gd name="T26" fmla="*/ 186237 w 1558"/>
                                  <a:gd name="T27" fmla="*/ 596013 h 1674"/>
                                  <a:gd name="T28" fmla="*/ 214054 w 1558"/>
                                  <a:gd name="T29" fmla="*/ 611870 h 1674"/>
                                  <a:gd name="T30" fmla="*/ 241400 w 1558"/>
                                  <a:gd name="T31" fmla="*/ 624929 h 1674"/>
                                  <a:gd name="T32" fmla="*/ 270633 w 1558"/>
                                  <a:gd name="T33" fmla="*/ 635188 h 1674"/>
                                  <a:gd name="T34" fmla="*/ 298451 w 1558"/>
                                  <a:gd name="T35" fmla="*/ 642649 h 1674"/>
                                  <a:gd name="T36" fmla="*/ 326740 w 1558"/>
                                  <a:gd name="T37" fmla="*/ 647780 h 1674"/>
                                  <a:gd name="T38" fmla="*/ 314953 w 1558"/>
                                  <a:gd name="T39" fmla="*/ 724730 h 1674"/>
                                  <a:gd name="T40" fmla="*/ 307881 w 1558"/>
                                  <a:gd name="T41" fmla="*/ 765769 h 1674"/>
                                  <a:gd name="T42" fmla="*/ 313538 w 1558"/>
                                  <a:gd name="T43" fmla="*/ 775562 h 1674"/>
                                  <a:gd name="T44" fmla="*/ 330982 w 1558"/>
                                  <a:gd name="T45" fmla="*/ 779760 h 1674"/>
                                  <a:gd name="T46" fmla="*/ 347956 w 1558"/>
                                  <a:gd name="T47" fmla="*/ 780693 h 1674"/>
                                  <a:gd name="T48" fmla="*/ 373889 w 1558"/>
                                  <a:gd name="T49" fmla="*/ 777428 h 1674"/>
                                  <a:gd name="T50" fmla="*/ 414908 w 1558"/>
                                  <a:gd name="T51" fmla="*/ 768101 h 1674"/>
                                  <a:gd name="T52" fmla="*/ 473372 w 1558"/>
                                  <a:gd name="T53" fmla="*/ 751780 h 1674"/>
                                  <a:gd name="T54" fmla="*/ 525707 w 1558"/>
                                  <a:gd name="T55" fmla="*/ 730325 h 1674"/>
                                  <a:gd name="T56" fmla="*/ 572385 w 1558"/>
                                  <a:gd name="T57" fmla="*/ 705610 h 1674"/>
                                  <a:gd name="T58" fmla="*/ 612460 w 1558"/>
                                  <a:gd name="T59" fmla="*/ 677160 h 1674"/>
                                  <a:gd name="T60" fmla="*/ 647352 w 1558"/>
                                  <a:gd name="T61" fmla="*/ 645448 h 1674"/>
                                  <a:gd name="T62" fmla="*/ 675640 w 1558"/>
                                  <a:gd name="T63" fmla="*/ 611870 h 1674"/>
                                  <a:gd name="T64" fmla="*/ 698270 w 1558"/>
                                  <a:gd name="T65" fmla="*/ 576893 h 1674"/>
                                  <a:gd name="T66" fmla="*/ 715717 w 1558"/>
                                  <a:gd name="T67" fmla="*/ 539583 h 1674"/>
                                  <a:gd name="T68" fmla="*/ 727504 w 1558"/>
                                  <a:gd name="T69" fmla="*/ 501340 h 1674"/>
                                  <a:gd name="T70" fmla="*/ 733633 w 1558"/>
                                  <a:gd name="T71" fmla="*/ 462167 h 1674"/>
                                  <a:gd name="T72" fmla="*/ 722789 w 1558"/>
                                  <a:gd name="T73" fmla="*/ 446776 h 1674"/>
                                  <a:gd name="T74" fmla="*/ 680354 w 1558"/>
                                  <a:gd name="T75" fmla="*/ 438382 h 1674"/>
                                  <a:gd name="T76" fmla="*/ 614347 w 1558"/>
                                  <a:gd name="T77" fmla="*/ 429056 h 1674"/>
                                  <a:gd name="T78" fmla="*/ 578041 w 1558"/>
                                  <a:gd name="T79" fmla="*/ 392212 h 1674"/>
                                  <a:gd name="T80" fmla="*/ 537966 w 1558"/>
                                  <a:gd name="T81" fmla="*/ 361433 h 1674"/>
                                  <a:gd name="T82" fmla="*/ 495060 w 1558"/>
                                  <a:gd name="T83" fmla="*/ 337182 h 1674"/>
                                  <a:gd name="T84" fmla="*/ 450740 w 1558"/>
                                  <a:gd name="T85" fmla="*/ 318992 h 1674"/>
                                  <a:gd name="T86" fmla="*/ 407836 w 1558"/>
                                  <a:gd name="T87" fmla="*/ 306400 h 1674"/>
                                  <a:gd name="T88" fmla="*/ 421038 w 1558"/>
                                  <a:gd name="T89" fmla="*/ 131049 h 1674"/>
                                  <a:gd name="T90" fmla="*/ 438483 w 1558"/>
                                  <a:gd name="T91" fmla="*/ 17721 h 1674"/>
                                  <a:gd name="T92" fmla="*/ 440368 w 1558"/>
                                  <a:gd name="T93" fmla="*/ 0 h 1674"/>
                                  <a:gd name="T94" fmla="*/ 409721 w 1558"/>
                                  <a:gd name="T95" fmla="*/ 0 h 1674"/>
                                  <a:gd name="T96" fmla="*/ 349372 w 1558"/>
                                  <a:gd name="T97" fmla="*/ 1399 h 1674"/>
                                  <a:gd name="T98" fmla="*/ 291850 w 1558"/>
                                  <a:gd name="T99" fmla="*/ 7461 h 1674"/>
                                  <a:gd name="T100" fmla="*/ 246117 w 1558"/>
                                  <a:gd name="T101" fmla="*/ 17254 h 1674"/>
                                  <a:gd name="T102" fmla="*/ 210282 w 1558"/>
                                  <a:gd name="T103" fmla="*/ 30779 h 1674"/>
                                  <a:gd name="T104" fmla="*/ 182465 w 1558"/>
                                  <a:gd name="T105" fmla="*/ 45704 h 1674"/>
                                  <a:gd name="T106" fmla="*/ 162662 w 1558"/>
                                  <a:gd name="T107" fmla="*/ 61094 h 1674"/>
                                  <a:gd name="T108" fmla="*/ 148989 w 1558"/>
                                  <a:gd name="T109" fmla="*/ 76949 h 1674"/>
                                  <a:gd name="T110" fmla="*/ 140032 w 1558"/>
                                  <a:gd name="T111" fmla="*/ 90941 h 1674"/>
                                  <a:gd name="T112" fmla="*/ 134373 w 1558"/>
                                  <a:gd name="T113" fmla="*/ 107264 h 1674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</a:gdLst>
                                <a:ahLst/>
                                <a:cxnLst>
                                  <a:cxn ang="T114">
                                    <a:pos x="T0" y="T1"/>
                                  </a:cxn>
                                  <a:cxn ang="T115">
                                    <a:pos x="T2" y="T3"/>
                                  </a:cxn>
                                  <a:cxn ang="T116">
                                    <a:pos x="T4" y="T5"/>
                                  </a:cxn>
                                  <a:cxn ang="T117">
                                    <a:pos x="T6" y="T7"/>
                                  </a:cxn>
                                  <a:cxn ang="T118">
                                    <a:pos x="T8" y="T9"/>
                                  </a:cxn>
                                  <a:cxn ang="T119">
                                    <a:pos x="T10" y="T11"/>
                                  </a:cxn>
                                  <a:cxn ang="T120">
                                    <a:pos x="T12" y="T13"/>
                                  </a:cxn>
                                  <a:cxn ang="T121">
                                    <a:pos x="T14" y="T15"/>
                                  </a:cxn>
                                  <a:cxn ang="T122">
                                    <a:pos x="T16" y="T17"/>
                                  </a:cxn>
                                  <a:cxn ang="T123">
                                    <a:pos x="T18" y="T19"/>
                                  </a:cxn>
                                  <a:cxn ang="T124">
                                    <a:pos x="T20" y="T21"/>
                                  </a:cxn>
                                  <a:cxn ang="T125">
                                    <a:pos x="T22" y="T23"/>
                                  </a:cxn>
                                  <a:cxn ang="T126">
                                    <a:pos x="T24" y="T25"/>
                                  </a:cxn>
                                  <a:cxn ang="T127">
                                    <a:pos x="T26" y="T27"/>
                                  </a:cxn>
                                  <a:cxn ang="T128">
                                    <a:pos x="T28" y="T29"/>
                                  </a:cxn>
                                  <a:cxn ang="T129">
                                    <a:pos x="T30" y="T31"/>
                                  </a:cxn>
                                  <a:cxn ang="T130">
                                    <a:pos x="T32" y="T33"/>
                                  </a:cxn>
                                  <a:cxn ang="T131">
                                    <a:pos x="T34" y="T35"/>
                                  </a:cxn>
                                  <a:cxn ang="T132">
                                    <a:pos x="T36" y="T37"/>
                                  </a:cxn>
                                  <a:cxn ang="T133">
                                    <a:pos x="T38" y="T39"/>
                                  </a:cxn>
                                  <a:cxn ang="T134">
                                    <a:pos x="T40" y="T41"/>
                                  </a:cxn>
                                  <a:cxn ang="T135">
                                    <a:pos x="T42" y="T43"/>
                                  </a:cxn>
                                  <a:cxn ang="T136">
                                    <a:pos x="T44" y="T45"/>
                                  </a:cxn>
                                  <a:cxn ang="T137">
                                    <a:pos x="T46" y="T47"/>
                                  </a:cxn>
                                  <a:cxn ang="T138">
                                    <a:pos x="T48" y="T49"/>
                                  </a:cxn>
                                  <a:cxn ang="T139">
                                    <a:pos x="T50" y="T51"/>
                                  </a:cxn>
                                  <a:cxn ang="T140">
                                    <a:pos x="T52" y="T53"/>
                                  </a:cxn>
                                  <a:cxn ang="T141">
                                    <a:pos x="T54" y="T55"/>
                                  </a:cxn>
                                  <a:cxn ang="T142">
                                    <a:pos x="T56" y="T57"/>
                                  </a:cxn>
                                  <a:cxn ang="T143">
                                    <a:pos x="T58" y="T59"/>
                                  </a:cxn>
                                  <a:cxn ang="T144">
                                    <a:pos x="T60" y="T61"/>
                                  </a:cxn>
                                  <a:cxn ang="T145">
                                    <a:pos x="T62" y="T63"/>
                                  </a:cxn>
                                  <a:cxn ang="T146">
                                    <a:pos x="T64" y="T65"/>
                                  </a:cxn>
                                  <a:cxn ang="T147">
                                    <a:pos x="T66" y="T67"/>
                                  </a:cxn>
                                  <a:cxn ang="T148">
                                    <a:pos x="T68" y="T69"/>
                                  </a:cxn>
                                  <a:cxn ang="T149">
                                    <a:pos x="T70" y="T71"/>
                                  </a:cxn>
                                  <a:cxn ang="T150">
                                    <a:pos x="T72" y="T73"/>
                                  </a:cxn>
                                  <a:cxn ang="T151">
                                    <a:pos x="T74" y="T75"/>
                                  </a:cxn>
                                  <a:cxn ang="T152">
                                    <a:pos x="T76" y="T77"/>
                                  </a:cxn>
                                  <a:cxn ang="T153">
                                    <a:pos x="T78" y="T79"/>
                                  </a:cxn>
                                  <a:cxn ang="T154">
                                    <a:pos x="T80" y="T81"/>
                                  </a:cxn>
                                  <a:cxn ang="T155">
                                    <a:pos x="T82" y="T83"/>
                                  </a:cxn>
                                  <a:cxn ang="T156">
                                    <a:pos x="T84" y="T85"/>
                                  </a:cxn>
                                  <a:cxn ang="T157">
                                    <a:pos x="T86" y="T87"/>
                                  </a:cxn>
                                  <a:cxn ang="T158">
                                    <a:pos x="T88" y="T89"/>
                                  </a:cxn>
                                  <a:cxn ang="T159">
                                    <a:pos x="T90" y="T91"/>
                                  </a:cxn>
                                  <a:cxn ang="T160">
                                    <a:pos x="T92" y="T93"/>
                                  </a:cxn>
                                  <a:cxn ang="T161">
                                    <a:pos x="T94" y="T95"/>
                                  </a:cxn>
                                  <a:cxn ang="T162">
                                    <a:pos x="T96" y="T97"/>
                                  </a:cxn>
                                  <a:cxn ang="T163">
                                    <a:pos x="T98" y="T99"/>
                                  </a:cxn>
                                  <a:cxn ang="T164">
                                    <a:pos x="T100" y="T101"/>
                                  </a:cxn>
                                  <a:cxn ang="T165">
                                    <a:pos x="T102" y="T103"/>
                                  </a:cxn>
                                  <a:cxn ang="T166">
                                    <a:pos x="T104" y="T105"/>
                                  </a:cxn>
                                  <a:cxn ang="T167">
                                    <a:pos x="T106" y="T107"/>
                                  </a:cxn>
                                  <a:cxn ang="T168">
                                    <a:pos x="T108" y="T109"/>
                                  </a:cxn>
                                  <a:cxn ang="T169">
                                    <a:pos x="T110" y="T111"/>
                                  </a:cxn>
                                  <a:cxn ang="T17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12F31">
                                  <a:alpha val="56862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Freeform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" y="15712"/>
                                <a:ext cx="4398" cy="4030"/>
                              </a:xfrm>
                              <a:custGeom>
                                <a:avLst/>
                                <a:gdLst>
                                  <a:gd name="T0" fmla="*/ 156590 w 2022"/>
                                  <a:gd name="T1" fmla="*/ 714271 h 1870"/>
                                  <a:gd name="T2" fmla="*/ 235121 w 2022"/>
                                  <a:gd name="T3" fmla="*/ 746315 h 1870"/>
                                  <a:gd name="T4" fmla="*/ 301354 w 2022"/>
                                  <a:gd name="T5" fmla="*/ 767678 h 1870"/>
                                  <a:gd name="T6" fmla="*/ 376575 w 2022"/>
                                  <a:gd name="T7" fmla="*/ 784861 h 1870"/>
                                  <a:gd name="T8" fmla="*/ 390767 w 2022"/>
                                  <a:gd name="T9" fmla="*/ 835018 h 1870"/>
                                  <a:gd name="T10" fmla="*/ 383198 w 2022"/>
                                  <a:gd name="T11" fmla="*/ 864278 h 1870"/>
                                  <a:gd name="T12" fmla="*/ 382252 w 2022"/>
                                  <a:gd name="T13" fmla="*/ 868456 h 1870"/>
                                  <a:gd name="T14" fmla="*/ 411583 w 2022"/>
                                  <a:gd name="T15" fmla="*/ 862420 h 1870"/>
                                  <a:gd name="T16" fmla="*/ 455106 w 2022"/>
                                  <a:gd name="T17" fmla="*/ 849880 h 1870"/>
                                  <a:gd name="T18" fmla="*/ 495319 w 2022"/>
                                  <a:gd name="T19" fmla="*/ 835018 h 1870"/>
                                  <a:gd name="T20" fmla="*/ 536476 w 2022"/>
                                  <a:gd name="T21" fmla="*/ 815978 h 1870"/>
                                  <a:gd name="T22" fmla="*/ 579527 w 2022"/>
                                  <a:gd name="T23" fmla="*/ 792292 h 1870"/>
                                  <a:gd name="T24" fmla="*/ 617847 w 2022"/>
                                  <a:gd name="T25" fmla="*/ 767213 h 1870"/>
                                  <a:gd name="T26" fmla="*/ 651909 w 2022"/>
                                  <a:gd name="T27" fmla="*/ 739350 h 1870"/>
                                  <a:gd name="T28" fmla="*/ 682658 w 2022"/>
                                  <a:gd name="T29" fmla="*/ 709627 h 1870"/>
                                  <a:gd name="T30" fmla="*/ 708678 w 2022"/>
                                  <a:gd name="T31" fmla="*/ 678975 h 1870"/>
                                  <a:gd name="T32" fmla="*/ 731386 w 2022"/>
                                  <a:gd name="T33" fmla="*/ 646931 h 1870"/>
                                  <a:gd name="T34" fmla="*/ 750309 w 2022"/>
                                  <a:gd name="T35" fmla="*/ 613956 h 1870"/>
                                  <a:gd name="T36" fmla="*/ 765448 w 2022"/>
                                  <a:gd name="T37" fmla="*/ 580055 h 1870"/>
                                  <a:gd name="T38" fmla="*/ 777748 w 2022"/>
                                  <a:gd name="T39" fmla="*/ 545222 h 1870"/>
                                  <a:gd name="T40" fmla="*/ 787209 w 2022"/>
                                  <a:gd name="T41" fmla="*/ 510392 h 1870"/>
                                  <a:gd name="T42" fmla="*/ 828368 w 2022"/>
                                  <a:gd name="T43" fmla="*/ 493210 h 1870"/>
                                  <a:gd name="T44" fmla="*/ 906427 w 2022"/>
                                  <a:gd name="T45" fmla="*/ 508071 h 1870"/>
                                  <a:gd name="T46" fmla="*/ 937651 w 2022"/>
                                  <a:gd name="T47" fmla="*/ 515965 h 1870"/>
                                  <a:gd name="T48" fmla="*/ 945692 w 2022"/>
                                  <a:gd name="T49" fmla="*/ 519680 h 1870"/>
                                  <a:gd name="T50" fmla="*/ 955153 w 2022"/>
                                  <a:gd name="T51" fmla="*/ 477883 h 1870"/>
                                  <a:gd name="T52" fmla="*/ 955628 w 2022"/>
                                  <a:gd name="T53" fmla="*/ 439337 h 1870"/>
                                  <a:gd name="T54" fmla="*/ 946166 w 2022"/>
                                  <a:gd name="T55" fmla="*/ 389645 h 1870"/>
                                  <a:gd name="T56" fmla="*/ 925351 w 2022"/>
                                  <a:gd name="T57" fmla="*/ 319519 h 1870"/>
                                  <a:gd name="T58" fmla="*/ 898858 w 2022"/>
                                  <a:gd name="T59" fmla="*/ 256821 h 1870"/>
                                  <a:gd name="T60" fmla="*/ 869053 w 2022"/>
                                  <a:gd name="T61" fmla="*/ 201556 h 1870"/>
                                  <a:gd name="T62" fmla="*/ 834991 w 2022"/>
                                  <a:gd name="T63" fmla="*/ 152793 h 1870"/>
                                  <a:gd name="T64" fmla="*/ 797145 w 2022"/>
                                  <a:gd name="T65" fmla="*/ 110995 h 1870"/>
                                  <a:gd name="T66" fmla="*/ 756460 w 2022"/>
                                  <a:gd name="T67" fmla="*/ 75699 h 1870"/>
                                  <a:gd name="T68" fmla="*/ 713409 w 2022"/>
                                  <a:gd name="T69" fmla="*/ 47371 h 1870"/>
                                  <a:gd name="T70" fmla="*/ 668466 w 2022"/>
                                  <a:gd name="T71" fmla="*/ 26008 h 1870"/>
                                  <a:gd name="T72" fmla="*/ 621158 w 2022"/>
                                  <a:gd name="T73" fmla="*/ 10681 h 1870"/>
                                  <a:gd name="T74" fmla="*/ 572904 w 2022"/>
                                  <a:gd name="T75" fmla="*/ 1858 h 1870"/>
                                  <a:gd name="T76" fmla="*/ 554453 w 2022"/>
                                  <a:gd name="T77" fmla="*/ 13467 h 1870"/>
                                  <a:gd name="T78" fmla="*/ 542152 w 2022"/>
                                  <a:gd name="T79" fmla="*/ 63161 h 1870"/>
                                  <a:gd name="T80" fmla="*/ 522757 w 2022"/>
                                  <a:gd name="T81" fmla="*/ 144433 h 1870"/>
                                  <a:gd name="T82" fmla="*/ 478288 w 2022"/>
                                  <a:gd name="T83" fmla="*/ 187623 h 1870"/>
                                  <a:gd name="T84" fmla="*/ 441386 w 2022"/>
                                  <a:gd name="T85" fmla="*/ 235458 h 1870"/>
                                  <a:gd name="T86" fmla="*/ 412055 w 2022"/>
                                  <a:gd name="T87" fmla="*/ 286080 h 1870"/>
                                  <a:gd name="T88" fmla="*/ 388875 w 2022"/>
                                  <a:gd name="T89" fmla="*/ 338093 h 1870"/>
                                  <a:gd name="T90" fmla="*/ 373262 w 2022"/>
                                  <a:gd name="T91" fmla="*/ 390108 h 1870"/>
                                  <a:gd name="T92" fmla="*/ 158482 w 2022"/>
                                  <a:gd name="T93" fmla="*/ 369674 h 1870"/>
                                  <a:gd name="T94" fmla="*/ 21290 w 2022"/>
                                  <a:gd name="T95" fmla="*/ 345524 h 1870"/>
                                  <a:gd name="T96" fmla="*/ 474 w 2022"/>
                                  <a:gd name="T97" fmla="*/ 341809 h 1870"/>
                                  <a:gd name="T98" fmla="*/ 474 w 2022"/>
                                  <a:gd name="T99" fmla="*/ 378033 h 1870"/>
                                  <a:gd name="T100" fmla="*/ 474 w 2022"/>
                                  <a:gd name="T101" fmla="*/ 448160 h 1870"/>
                                  <a:gd name="T102" fmla="*/ 6623 w 2022"/>
                                  <a:gd name="T103" fmla="*/ 515965 h 1870"/>
                                  <a:gd name="T104" fmla="*/ 18451 w 2022"/>
                                  <a:gd name="T105" fmla="*/ 570767 h 1870"/>
                                  <a:gd name="T106" fmla="*/ 34062 w 2022"/>
                                  <a:gd name="T107" fmla="*/ 613493 h 1870"/>
                                  <a:gd name="T108" fmla="*/ 52039 w 2022"/>
                                  <a:gd name="T109" fmla="*/ 646003 h 1870"/>
                                  <a:gd name="T110" fmla="*/ 71436 w 2022"/>
                                  <a:gd name="T111" fmla="*/ 669687 h 1870"/>
                                  <a:gd name="T112" fmla="*/ 90359 w 2022"/>
                                  <a:gd name="T113" fmla="*/ 685940 h 1870"/>
                                  <a:gd name="T114" fmla="*/ 107390 w 2022"/>
                                  <a:gd name="T115" fmla="*/ 695694 h 1870"/>
                                  <a:gd name="T116" fmla="*/ 128205 w 2022"/>
                                  <a:gd name="T117" fmla="*/ 703125 h 1870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12F31">
                                  <a:alpha val="56862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Freeform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" y="17900"/>
                                <a:ext cx="2836" cy="3356"/>
                              </a:xfrm>
                              <a:custGeom>
                                <a:avLst/>
                                <a:gdLst>
                                  <a:gd name="T0" fmla="*/ 420821 w 1308"/>
                                  <a:gd name="T1" fmla="*/ 668794 h 1554"/>
                                  <a:gd name="T2" fmla="*/ 467370 w 1308"/>
                                  <a:gd name="T3" fmla="*/ 623555 h 1554"/>
                                  <a:gd name="T4" fmla="*/ 502165 w 1308"/>
                                  <a:gd name="T5" fmla="*/ 583445 h 1554"/>
                                  <a:gd name="T6" fmla="*/ 536019 w 1308"/>
                                  <a:gd name="T7" fmla="*/ 533544 h 1554"/>
                                  <a:gd name="T8" fmla="*/ 598554 w 1308"/>
                                  <a:gd name="T9" fmla="*/ 550332 h 1554"/>
                                  <a:gd name="T10" fmla="*/ 607017 w 1308"/>
                                  <a:gd name="T11" fmla="*/ 552198 h 1554"/>
                                  <a:gd name="T12" fmla="*/ 612190 w 1308"/>
                                  <a:gd name="T13" fmla="*/ 514420 h 1554"/>
                                  <a:gd name="T14" fmla="*/ 615011 w 1308"/>
                                  <a:gd name="T15" fmla="*/ 463119 h 1554"/>
                                  <a:gd name="T16" fmla="*/ 613599 w 1308"/>
                                  <a:gd name="T17" fmla="*/ 429540 h 1554"/>
                                  <a:gd name="T18" fmla="*/ 607487 w 1308"/>
                                  <a:gd name="T19" fmla="*/ 391762 h 1554"/>
                                  <a:gd name="T20" fmla="*/ 599966 w 1308"/>
                                  <a:gd name="T21" fmla="*/ 356783 h 1554"/>
                                  <a:gd name="T22" fmla="*/ 588680 w 1308"/>
                                  <a:gd name="T23" fmla="*/ 323670 h 1554"/>
                                  <a:gd name="T24" fmla="*/ 575045 w 1308"/>
                                  <a:gd name="T25" fmla="*/ 292890 h 1554"/>
                                  <a:gd name="T26" fmla="*/ 559529 w 1308"/>
                                  <a:gd name="T27" fmla="*/ 264439 h 1554"/>
                                  <a:gd name="T28" fmla="*/ 541661 w 1308"/>
                                  <a:gd name="T29" fmla="*/ 237855 h 1554"/>
                                  <a:gd name="T30" fmla="*/ 522383 w 1308"/>
                                  <a:gd name="T31" fmla="*/ 214069 h 1554"/>
                                  <a:gd name="T32" fmla="*/ 501694 w 1308"/>
                                  <a:gd name="T33" fmla="*/ 192616 h 1554"/>
                                  <a:gd name="T34" fmla="*/ 455616 w 1308"/>
                                  <a:gd name="T35" fmla="*/ 155771 h 1554"/>
                                  <a:gd name="T36" fmla="*/ 469722 w 1308"/>
                                  <a:gd name="T37" fmla="*/ 102138 h 1554"/>
                                  <a:gd name="T38" fmla="*/ 497933 w 1308"/>
                                  <a:gd name="T39" fmla="*/ 60630 h 1554"/>
                                  <a:gd name="T40" fmla="*/ 506397 w 1308"/>
                                  <a:gd name="T41" fmla="*/ 46638 h 1554"/>
                                  <a:gd name="T42" fmla="*/ 481947 w 1308"/>
                                  <a:gd name="T43" fmla="*/ 27517 h 1554"/>
                                  <a:gd name="T44" fmla="*/ 453266 w 1308"/>
                                  <a:gd name="T45" fmla="*/ 15391 h 1554"/>
                                  <a:gd name="T46" fmla="*/ 438218 w 1308"/>
                                  <a:gd name="T47" fmla="*/ 13526 h 1554"/>
                                  <a:gd name="T48" fmla="*/ 393081 w 1308"/>
                                  <a:gd name="T49" fmla="*/ 6062 h 1554"/>
                                  <a:gd name="T50" fmla="*/ 335717 w 1308"/>
                                  <a:gd name="T51" fmla="*/ 466 h 1554"/>
                                  <a:gd name="T52" fmla="*/ 282115 w 1308"/>
                                  <a:gd name="T53" fmla="*/ 933 h 1554"/>
                                  <a:gd name="T54" fmla="*/ 232745 w 1308"/>
                                  <a:gd name="T55" fmla="*/ 6528 h 1554"/>
                                  <a:gd name="T56" fmla="*/ 187607 w 1308"/>
                                  <a:gd name="T57" fmla="*/ 17722 h 1554"/>
                                  <a:gd name="T58" fmla="*/ 145759 w 1308"/>
                                  <a:gd name="T59" fmla="*/ 33113 h 1554"/>
                                  <a:gd name="T60" fmla="*/ 108614 w 1308"/>
                                  <a:gd name="T61" fmla="*/ 52700 h 1554"/>
                                  <a:gd name="T62" fmla="*/ 75230 w 1308"/>
                                  <a:gd name="T63" fmla="*/ 76020 h 1554"/>
                                  <a:gd name="T64" fmla="*/ 46078 w 1308"/>
                                  <a:gd name="T65" fmla="*/ 103071 h 1554"/>
                                  <a:gd name="T66" fmla="*/ 21159 w 1308"/>
                                  <a:gd name="T67" fmla="*/ 132918 h 1554"/>
                                  <a:gd name="T68" fmla="*/ 0 w 1308"/>
                                  <a:gd name="T69" fmla="*/ 165101 h 1554"/>
                                  <a:gd name="T70" fmla="*/ 21159 w 1308"/>
                                  <a:gd name="T71" fmla="*/ 175827 h 1554"/>
                                  <a:gd name="T72" fmla="*/ 65826 w 1308"/>
                                  <a:gd name="T73" fmla="*/ 204275 h 1554"/>
                                  <a:gd name="T74" fmla="*/ 108614 w 1308"/>
                                  <a:gd name="T75" fmla="*/ 238788 h 1554"/>
                                  <a:gd name="T76" fmla="*/ 116608 w 1308"/>
                                  <a:gd name="T77" fmla="*/ 260241 h 1554"/>
                                  <a:gd name="T78" fmla="*/ 137297 w 1308"/>
                                  <a:gd name="T79" fmla="*/ 301751 h 1554"/>
                                  <a:gd name="T80" fmla="*/ 165037 w 1308"/>
                                  <a:gd name="T81" fmla="*/ 339526 h 1554"/>
                                  <a:gd name="T82" fmla="*/ 197011 w 1308"/>
                                  <a:gd name="T83" fmla="*/ 374039 h 1554"/>
                                  <a:gd name="T84" fmla="*/ 230865 w 1308"/>
                                  <a:gd name="T85" fmla="*/ 404821 h 1554"/>
                                  <a:gd name="T86" fmla="*/ 200302 w 1308"/>
                                  <a:gd name="T87" fmla="*/ 501361 h 1554"/>
                                  <a:gd name="T88" fmla="*/ 113316 w 1308"/>
                                  <a:gd name="T89" fmla="*/ 631483 h 1554"/>
                                  <a:gd name="T90" fmla="*/ 93568 w 1308"/>
                                  <a:gd name="T91" fmla="*/ 660400 h 1554"/>
                                  <a:gd name="T92" fmla="*/ 108614 w 1308"/>
                                  <a:gd name="T93" fmla="*/ 668328 h 1554"/>
                                  <a:gd name="T94" fmla="*/ 154224 w 1308"/>
                                  <a:gd name="T95" fmla="*/ 689315 h 1554"/>
                                  <a:gd name="T96" fmla="*/ 210647 w 1308"/>
                                  <a:gd name="T97" fmla="*/ 708902 h 1554"/>
                                  <a:gd name="T98" fmla="*/ 257196 w 1308"/>
                                  <a:gd name="T99" fmla="*/ 720562 h 1554"/>
                                  <a:gd name="T100" fmla="*/ 297162 w 1308"/>
                                  <a:gd name="T101" fmla="*/ 724760 h 1554"/>
                                  <a:gd name="T102" fmla="*/ 329605 w 1308"/>
                                  <a:gd name="T103" fmla="*/ 723361 h 1554"/>
                                  <a:gd name="T104" fmla="*/ 354994 w 1308"/>
                                  <a:gd name="T105" fmla="*/ 717765 h 1554"/>
                                  <a:gd name="T106" fmla="*/ 374272 w 1308"/>
                                  <a:gd name="T107" fmla="*/ 709835 h 1554"/>
                                  <a:gd name="T108" fmla="*/ 388849 w 1308"/>
                                  <a:gd name="T109" fmla="*/ 700974 h 1554"/>
                                  <a:gd name="T110" fmla="*/ 401073 w 1308"/>
                                  <a:gd name="T111" fmla="*/ 689315 h 1554"/>
                                  <a:gd name="T112" fmla="*/ 406717 w 1308"/>
                                  <a:gd name="T113" fmla="*/ 680454 h 1554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</a:gdLst>
                                <a:ahLst/>
                                <a:cxnLst>
                                  <a:cxn ang="T114">
                                    <a:pos x="T0" y="T1"/>
                                  </a:cxn>
                                  <a:cxn ang="T115">
                                    <a:pos x="T2" y="T3"/>
                                  </a:cxn>
                                  <a:cxn ang="T116">
                                    <a:pos x="T4" y="T5"/>
                                  </a:cxn>
                                  <a:cxn ang="T117">
                                    <a:pos x="T6" y="T7"/>
                                  </a:cxn>
                                  <a:cxn ang="T118">
                                    <a:pos x="T8" y="T9"/>
                                  </a:cxn>
                                  <a:cxn ang="T119">
                                    <a:pos x="T10" y="T11"/>
                                  </a:cxn>
                                  <a:cxn ang="T120">
                                    <a:pos x="T12" y="T13"/>
                                  </a:cxn>
                                  <a:cxn ang="T121">
                                    <a:pos x="T14" y="T15"/>
                                  </a:cxn>
                                  <a:cxn ang="T122">
                                    <a:pos x="T16" y="T17"/>
                                  </a:cxn>
                                  <a:cxn ang="T123">
                                    <a:pos x="T18" y="T19"/>
                                  </a:cxn>
                                  <a:cxn ang="T124">
                                    <a:pos x="T20" y="T21"/>
                                  </a:cxn>
                                  <a:cxn ang="T125">
                                    <a:pos x="T22" y="T23"/>
                                  </a:cxn>
                                  <a:cxn ang="T126">
                                    <a:pos x="T24" y="T25"/>
                                  </a:cxn>
                                  <a:cxn ang="T127">
                                    <a:pos x="T26" y="T27"/>
                                  </a:cxn>
                                  <a:cxn ang="T128">
                                    <a:pos x="T28" y="T29"/>
                                  </a:cxn>
                                  <a:cxn ang="T129">
                                    <a:pos x="T30" y="T31"/>
                                  </a:cxn>
                                  <a:cxn ang="T130">
                                    <a:pos x="T32" y="T33"/>
                                  </a:cxn>
                                  <a:cxn ang="T131">
                                    <a:pos x="T34" y="T35"/>
                                  </a:cxn>
                                  <a:cxn ang="T132">
                                    <a:pos x="T36" y="T37"/>
                                  </a:cxn>
                                  <a:cxn ang="T133">
                                    <a:pos x="T38" y="T39"/>
                                  </a:cxn>
                                  <a:cxn ang="T134">
                                    <a:pos x="T40" y="T41"/>
                                  </a:cxn>
                                  <a:cxn ang="T135">
                                    <a:pos x="T42" y="T43"/>
                                  </a:cxn>
                                  <a:cxn ang="T136">
                                    <a:pos x="T44" y="T45"/>
                                  </a:cxn>
                                  <a:cxn ang="T137">
                                    <a:pos x="T46" y="T47"/>
                                  </a:cxn>
                                  <a:cxn ang="T138">
                                    <a:pos x="T48" y="T49"/>
                                  </a:cxn>
                                  <a:cxn ang="T139">
                                    <a:pos x="T50" y="T51"/>
                                  </a:cxn>
                                  <a:cxn ang="T140">
                                    <a:pos x="T52" y="T53"/>
                                  </a:cxn>
                                  <a:cxn ang="T141">
                                    <a:pos x="T54" y="T55"/>
                                  </a:cxn>
                                  <a:cxn ang="T142">
                                    <a:pos x="T56" y="T57"/>
                                  </a:cxn>
                                  <a:cxn ang="T143">
                                    <a:pos x="T58" y="T59"/>
                                  </a:cxn>
                                  <a:cxn ang="T144">
                                    <a:pos x="T60" y="T61"/>
                                  </a:cxn>
                                  <a:cxn ang="T145">
                                    <a:pos x="T62" y="T63"/>
                                  </a:cxn>
                                  <a:cxn ang="T146">
                                    <a:pos x="T64" y="T65"/>
                                  </a:cxn>
                                  <a:cxn ang="T147">
                                    <a:pos x="T66" y="T67"/>
                                  </a:cxn>
                                  <a:cxn ang="T148">
                                    <a:pos x="T68" y="T69"/>
                                  </a:cxn>
                                  <a:cxn ang="T149">
                                    <a:pos x="T70" y="T71"/>
                                  </a:cxn>
                                  <a:cxn ang="T150">
                                    <a:pos x="T72" y="T73"/>
                                  </a:cxn>
                                  <a:cxn ang="T151">
                                    <a:pos x="T74" y="T75"/>
                                  </a:cxn>
                                  <a:cxn ang="T152">
                                    <a:pos x="T76" y="T77"/>
                                  </a:cxn>
                                  <a:cxn ang="T153">
                                    <a:pos x="T78" y="T79"/>
                                  </a:cxn>
                                  <a:cxn ang="T154">
                                    <a:pos x="T80" y="T81"/>
                                  </a:cxn>
                                  <a:cxn ang="T155">
                                    <a:pos x="T82" y="T83"/>
                                  </a:cxn>
                                  <a:cxn ang="T156">
                                    <a:pos x="T84" y="T85"/>
                                  </a:cxn>
                                  <a:cxn ang="T157">
                                    <a:pos x="T86" y="T87"/>
                                  </a:cxn>
                                  <a:cxn ang="T158">
                                    <a:pos x="T88" y="T89"/>
                                  </a:cxn>
                                  <a:cxn ang="T159">
                                    <a:pos x="T90" y="T91"/>
                                  </a:cxn>
                                  <a:cxn ang="T160">
                                    <a:pos x="T92" y="T93"/>
                                  </a:cxn>
                                  <a:cxn ang="T161">
                                    <a:pos x="T94" y="T95"/>
                                  </a:cxn>
                                  <a:cxn ang="T162">
                                    <a:pos x="T96" y="T97"/>
                                  </a:cxn>
                                  <a:cxn ang="T163">
                                    <a:pos x="T98" y="T99"/>
                                  </a:cxn>
                                  <a:cxn ang="T164">
                                    <a:pos x="T100" y="T101"/>
                                  </a:cxn>
                                  <a:cxn ang="T165">
                                    <a:pos x="T102" y="T103"/>
                                  </a:cxn>
                                  <a:cxn ang="T166">
                                    <a:pos x="T104" y="T105"/>
                                  </a:cxn>
                                  <a:cxn ang="T167">
                                    <a:pos x="T106" y="T107"/>
                                  </a:cxn>
                                  <a:cxn ang="T168">
                                    <a:pos x="T108" y="T109"/>
                                  </a:cxn>
                                  <a:cxn ang="T169">
                                    <a:pos x="T110" y="T111"/>
                                  </a:cxn>
                                  <a:cxn ang="T17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12F31">
                                  <a:alpha val="56862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Freeform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" y="644"/>
                                <a:ext cx="3891" cy="3745"/>
                              </a:xfrm>
                              <a:custGeom>
                                <a:avLst/>
                                <a:gdLst>
                                  <a:gd name="T0" fmla="*/ 181217 w 1791"/>
                                  <a:gd name="T1" fmla="*/ 698388 h 1728"/>
                                  <a:gd name="T2" fmla="*/ 253421 w 1791"/>
                                  <a:gd name="T3" fmla="*/ 715765 h 1728"/>
                                  <a:gd name="T4" fmla="*/ 313357 w 1791"/>
                                  <a:gd name="T5" fmla="*/ 725628 h 1728"/>
                                  <a:gd name="T6" fmla="*/ 378481 w 1791"/>
                                  <a:gd name="T7" fmla="*/ 731734 h 1728"/>
                                  <a:gd name="T8" fmla="*/ 401134 w 1791"/>
                                  <a:gd name="T9" fmla="*/ 777762 h 1728"/>
                                  <a:gd name="T10" fmla="*/ 401134 w 1791"/>
                                  <a:gd name="T11" fmla="*/ 807819 h 1728"/>
                                  <a:gd name="T12" fmla="*/ 401134 w 1791"/>
                                  <a:gd name="T13" fmla="*/ 811577 h 1728"/>
                                  <a:gd name="T14" fmla="*/ 425201 w 1791"/>
                                  <a:gd name="T15" fmla="*/ 801244 h 1728"/>
                                  <a:gd name="T16" fmla="*/ 480416 w 1791"/>
                                  <a:gd name="T17" fmla="*/ 772125 h 1728"/>
                                  <a:gd name="T18" fmla="*/ 511563 w 1791"/>
                                  <a:gd name="T19" fmla="*/ 752400 h 1728"/>
                                  <a:gd name="T20" fmla="*/ 545542 w 1791"/>
                                  <a:gd name="T21" fmla="*/ 727507 h 1728"/>
                                  <a:gd name="T22" fmla="*/ 578104 w 1791"/>
                                  <a:gd name="T23" fmla="*/ 699327 h 1728"/>
                                  <a:gd name="T24" fmla="*/ 606420 w 1791"/>
                                  <a:gd name="T25" fmla="*/ 670208 h 1728"/>
                                  <a:gd name="T26" fmla="*/ 630488 w 1791"/>
                                  <a:gd name="T27" fmla="*/ 639212 h 1728"/>
                                  <a:gd name="T28" fmla="*/ 650308 w 1791"/>
                                  <a:gd name="T29" fmla="*/ 608684 h 1728"/>
                                  <a:gd name="T30" fmla="*/ 667297 w 1791"/>
                                  <a:gd name="T31" fmla="*/ 576745 h 1728"/>
                                  <a:gd name="T32" fmla="*/ 680510 w 1791"/>
                                  <a:gd name="T33" fmla="*/ 544338 h 1728"/>
                                  <a:gd name="T34" fmla="*/ 690421 w 1791"/>
                                  <a:gd name="T35" fmla="*/ 512872 h 1728"/>
                                  <a:gd name="T36" fmla="*/ 697028 w 1791"/>
                                  <a:gd name="T37" fmla="*/ 480936 h 1728"/>
                                  <a:gd name="T38" fmla="*/ 700804 w 1791"/>
                                  <a:gd name="T39" fmla="*/ 449467 h 1728"/>
                                  <a:gd name="T40" fmla="*/ 702220 w 1791"/>
                                  <a:gd name="T41" fmla="*/ 419410 h 1728"/>
                                  <a:gd name="T42" fmla="*/ 788580 w 1791"/>
                                  <a:gd name="T43" fmla="*/ 424106 h 1728"/>
                                  <a:gd name="T44" fmla="*/ 832470 w 1791"/>
                                  <a:gd name="T45" fmla="*/ 425515 h 1728"/>
                                  <a:gd name="T46" fmla="*/ 843795 w 1791"/>
                                  <a:gd name="T47" fmla="*/ 419410 h 1728"/>
                                  <a:gd name="T48" fmla="*/ 845212 w 1791"/>
                                  <a:gd name="T49" fmla="*/ 401092 h 1728"/>
                                  <a:gd name="T50" fmla="*/ 840964 w 1791"/>
                                  <a:gd name="T51" fmla="*/ 364927 h 1728"/>
                                  <a:gd name="T52" fmla="*/ 829165 w 1791"/>
                                  <a:gd name="T53" fmla="*/ 332991 h 1728"/>
                                  <a:gd name="T54" fmla="*/ 804627 w 1791"/>
                                  <a:gd name="T55" fmla="*/ 268647 h 1728"/>
                                  <a:gd name="T56" fmla="*/ 776312 w 1791"/>
                                  <a:gd name="T57" fmla="*/ 212288 h 1728"/>
                                  <a:gd name="T58" fmla="*/ 744693 w 1791"/>
                                  <a:gd name="T59" fmla="*/ 162973 h 1728"/>
                                  <a:gd name="T60" fmla="*/ 710241 w 1791"/>
                                  <a:gd name="T61" fmla="*/ 120234 h 1728"/>
                                  <a:gd name="T62" fmla="*/ 672961 w 1791"/>
                                  <a:gd name="T63" fmla="*/ 84540 h 1728"/>
                                  <a:gd name="T64" fmla="*/ 634263 w 1791"/>
                                  <a:gd name="T65" fmla="*/ 54951 h 1728"/>
                                  <a:gd name="T66" fmla="*/ 593678 w 1791"/>
                                  <a:gd name="T67" fmla="*/ 31937 h 1728"/>
                                  <a:gd name="T68" fmla="*/ 553091 w 1791"/>
                                  <a:gd name="T69" fmla="*/ 15498 h 1728"/>
                                  <a:gd name="T70" fmla="*/ 511092 w 1791"/>
                                  <a:gd name="T71" fmla="*/ 5167 h 1728"/>
                                  <a:gd name="T72" fmla="*/ 469090 w 1791"/>
                                  <a:gd name="T73" fmla="*/ 0 h 1728"/>
                                  <a:gd name="T74" fmla="*/ 440776 w 1791"/>
                                  <a:gd name="T75" fmla="*/ 6575 h 1728"/>
                                  <a:gd name="T76" fmla="*/ 438414 w 1791"/>
                                  <a:gd name="T77" fmla="*/ 45087 h 1728"/>
                                  <a:gd name="T78" fmla="*/ 435112 w 1791"/>
                                  <a:gd name="T79" fmla="*/ 111310 h 1728"/>
                                  <a:gd name="T80" fmla="*/ 411045 w 1791"/>
                                  <a:gd name="T81" fmla="*/ 168139 h 1728"/>
                                  <a:gd name="T82" fmla="*/ 381785 w 1791"/>
                                  <a:gd name="T83" fmla="*/ 213697 h 1728"/>
                                  <a:gd name="T84" fmla="*/ 358661 w 1791"/>
                                  <a:gd name="T85" fmla="*/ 261131 h 1728"/>
                                  <a:gd name="T86" fmla="*/ 342143 w 1791"/>
                                  <a:gd name="T87" fmla="*/ 310447 h 1728"/>
                                  <a:gd name="T88" fmla="*/ 331289 w 1791"/>
                                  <a:gd name="T89" fmla="*/ 359761 h 1728"/>
                                  <a:gd name="T90" fmla="*/ 221331 w 1791"/>
                                  <a:gd name="T91" fmla="*/ 386062 h 1728"/>
                                  <a:gd name="T92" fmla="*/ 43416 w 1791"/>
                                  <a:gd name="T93" fmla="*/ 375261 h 1728"/>
                                  <a:gd name="T94" fmla="*/ 943 w 1791"/>
                                  <a:gd name="T95" fmla="*/ 372443 h 1728"/>
                                  <a:gd name="T96" fmla="*/ 3776 w 1791"/>
                                  <a:gd name="T97" fmla="*/ 391699 h 1728"/>
                                  <a:gd name="T98" fmla="*/ 6135 w 1791"/>
                                  <a:gd name="T99" fmla="*/ 417999 h 1728"/>
                                  <a:gd name="T100" fmla="*/ 14158 w 1791"/>
                                  <a:gd name="T101" fmla="*/ 473420 h 1728"/>
                                  <a:gd name="T102" fmla="*/ 28315 w 1791"/>
                                  <a:gd name="T103" fmla="*/ 534475 h 1728"/>
                                  <a:gd name="T104" fmla="*/ 44832 w 1791"/>
                                  <a:gd name="T105" fmla="*/ 582382 h 1728"/>
                                  <a:gd name="T106" fmla="*/ 63709 w 1791"/>
                                  <a:gd name="T107" fmla="*/ 619485 h 1728"/>
                                  <a:gd name="T108" fmla="*/ 83058 w 1791"/>
                                  <a:gd name="T109" fmla="*/ 647664 h 1728"/>
                                  <a:gd name="T110" fmla="*/ 102407 w 1791"/>
                                  <a:gd name="T111" fmla="*/ 666920 h 1728"/>
                                  <a:gd name="T112" fmla="*/ 120812 w 1791"/>
                                  <a:gd name="T113" fmla="*/ 680071 h 1728"/>
                                  <a:gd name="T114" fmla="*/ 136385 w 1791"/>
                                  <a:gd name="T115" fmla="*/ 687116 h 1728"/>
                                  <a:gd name="T116" fmla="*/ 155262 w 1791"/>
                                  <a:gd name="T117" fmla="*/ 691813 h 1728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12F31">
                                  <a:alpha val="56862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Freeform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" y="3303"/>
                                <a:ext cx="5113" cy="7619"/>
                              </a:xfrm>
                              <a:custGeom>
                                <a:avLst/>
                                <a:gdLst>
                                  <a:gd name="T0" fmla="*/ 1027518 w 2359"/>
                                  <a:gd name="T1" fmla="*/ 613293 h 3528"/>
                                  <a:gd name="T2" fmla="*/ 1025168 w 2359"/>
                                  <a:gd name="T3" fmla="*/ 468713 h 3528"/>
                                  <a:gd name="T4" fmla="*/ 1103630 w 2359"/>
                                  <a:gd name="T5" fmla="*/ 436067 h 3528"/>
                                  <a:gd name="T6" fmla="*/ 1092825 w 2359"/>
                                  <a:gd name="T7" fmla="*/ 408549 h 3528"/>
                                  <a:gd name="T8" fmla="*/ 1040204 w 2359"/>
                                  <a:gd name="T9" fmla="*/ 335795 h 3528"/>
                                  <a:gd name="T10" fmla="*/ 972547 w 2359"/>
                                  <a:gd name="T11" fmla="*/ 269103 h 3528"/>
                                  <a:gd name="T12" fmla="*/ 897844 w 2359"/>
                                  <a:gd name="T13" fmla="*/ 215001 h 3528"/>
                                  <a:gd name="T14" fmla="*/ 821262 w 2359"/>
                                  <a:gd name="T15" fmla="*/ 178159 h 3528"/>
                                  <a:gd name="T16" fmla="*/ 742800 w 2359"/>
                                  <a:gd name="T17" fmla="*/ 156703 h 3528"/>
                                  <a:gd name="T18" fmla="*/ 665750 w 2359"/>
                                  <a:gd name="T19" fmla="*/ 149709 h 3528"/>
                                  <a:gd name="T20" fmla="*/ 599972 w 2359"/>
                                  <a:gd name="T21" fmla="*/ 115196 h 3528"/>
                                  <a:gd name="T22" fmla="*/ 589636 w 2359"/>
                                  <a:gd name="T23" fmla="*/ 4198 h 3528"/>
                                  <a:gd name="T24" fmla="*/ 520102 w 2359"/>
                                  <a:gd name="T25" fmla="*/ 9327 h 3528"/>
                                  <a:gd name="T26" fmla="*/ 459023 w 2359"/>
                                  <a:gd name="T27" fmla="*/ 38710 h 3528"/>
                                  <a:gd name="T28" fmla="*/ 339686 w 2359"/>
                                  <a:gd name="T29" fmla="*/ 121725 h 3528"/>
                                  <a:gd name="T30" fmla="*/ 253708 w 2359"/>
                                  <a:gd name="T31" fmla="*/ 213602 h 3528"/>
                                  <a:gd name="T32" fmla="*/ 197799 w 2359"/>
                                  <a:gd name="T33" fmla="*/ 312476 h 3528"/>
                                  <a:gd name="T34" fmla="*/ 172427 w 2359"/>
                                  <a:gd name="T35" fmla="*/ 413214 h 3528"/>
                                  <a:gd name="T36" fmla="*/ 173367 w 2359"/>
                                  <a:gd name="T37" fmla="*/ 512553 h 3528"/>
                                  <a:gd name="T38" fmla="*/ 248070 w 2359"/>
                                  <a:gd name="T39" fmla="*/ 520483 h 3528"/>
                                  <a:gd name="T40" fmla="*/ 362709 w 2359"/>
                                  <a:gd name="T41" fmla="*/ 526545 h 3528"/>
                                  <a:gd name="T42" fmla="*/ 467010 w 2359"/>
                                  <a:gd name="T43" fmla="*/ 570384 h 3528"/>
                                  <a:gd name="T44" fmla="*/ 584939 w 2359"/>
                                  <a:gd name="T45" fmla="*/ 589041 h 3528"/>
                                  <a:gd name="T46" fmla="*/ 651655 w 2359"/>
                                  <a:gd name="T47" fmla="*/ 688846 h 3528"/>
                                  <a:gd name="T48" fmla="*/ 649305 w 2359"/>
                                  <a:gd name="T49" fmla="*/ 809640 h 3528"/>
                                  <a:gd name="T50" fmla="*/ 558158 w 2359"/>
                                  <a:gd name="T51" fmla="*/ 798447 h 3528"/>
                                  <a:gd name="T52" fmla="*/ 470769 w 2359"/>
                                  <a:gd name="T53" fmla="*/ 804042 h 3528"/>
                                  <a:gd name="T54" fmla="*/ 410161 w 2359"/>
                                  <a:gd name="T55" fmla="*/ 712631 h 3528"/>
                                  <a:gd name="T56" fmla="*/ 381503 w 2359"/>
                                  <a:gd name="T57" fmla="*/ 650135 h 3528"/>
                                  <a:gd name="T58" fmla="*/ 302100 w 2359"/>
                                  <a:gd name="T59" fmla="*/ 679985 h 3528"/>
                                  <a:gd name="T60" fmla="*/ 181825 w 2359"/>
                                  <a:gd name="T61" fmla="*/ 770463 h 3528"/>
                                  <a:gd name="T62" fmla="*/ 87389 w 2359"/>
                                  <a:gd name="T63" fmla="*/ 876798 h 3528"/>
                                  <a:gd name="T64" fmla="*/ 28190 w 2359"/>
                                  <a:gd name="T65" fmla="*/ 986397 h 3528"/>
                                  <a:gd name="T66" fmla="*/ 1879 w 2359"/>
                                  <a:gd name="T67" fmla="*/ 1095065 h 3528"/>
                                  <a:gd name="T68" fmla="*/ 5167 w 2359"/>
                                  <a:gd name="T69" fmla="*/ 1199068 h 3528"/>
                                  <a:gd name="T70" fmla="*/ 50272 w 2359"/>
                                  <a:gd name="T71" fmla="*/ 1243841 h 3528"/>
                                  <a:gd name="T72" fmla="*/ 193100 w 2359"/>
                                  <a:gd name="T73" fmla="*/ 1220988 h 3528"/>
                                  <a:gd name="T74" fmla="*/ 255117 w 2359"/>
                                  <a:gd name="T75" fmla="*/ 1246639 h 3528"/>
                                  <a:gd name="T76" fmla="*/ 330290 w 2359"/>
                                  <a:gd name="T77" fmla="*/ 1263428 h 3528"/>
                                  <a:gd name="T78" fmla="*/ 457144 w 2359"/>
                                  <a:gd name="T79" fmla="*/ 1267626 h 3528"/>
                                  <a:gd name="T80" fmla="*/ 552991 w 2359"/>
                                  <a:gd name="T81" fmla="*/ 1437389 h 3528"/>
                                  <a:gd name="T82" fmla="*/ 589168 w 2359"/>
                                  <a:gd name="T83" fmla="*/ 1610883 h 3528"/>
                                  <a:gd name="T84" fmla="*/ 595744 w 2359"/>
                                  <a:gd name="T85" fmla="*/ 1644929 h 3528"/>
                                  <a:gd name="T86" fmla="*/ 684073 w 2359"/>
                                  <a:gd name="T87" fmla="*/ 1614148 h 3528"/>
                                  <a:gd name="T88" fmla="*/ 813745 w 2359"/>
                                  <a:gd name="T89" fmla="*/ 1545590 h 3528"/>
                                  <a:gd name="T90" fmla="*/ 886569 w 2359"/>
                                  <a:gd name="T91" fmla="*/ 1478432 h 3528"/>
                                  <a:gd name="T92" fmla="*/ 917579 w 2359"/>
                                  <a:gd name="T93" fmla="*/ 1421531 h 3528"/>
                                  <a:gd name="T94" fmla="*/ 924625 w 2359"/>
                                  <a:gd name="T95" fmla="*/ 1374895 h 3528"/>
                                  <a:gd name="T96" fmla="*/ 923687 w 2359"/>
                                  <a:gd name="T97" fmla="*/ 1322659 h 3528"/>
                                  <a:gd name="T98" fmla="*/ 918988 w 2359"/>
                                  <a:gd name="T99" fmla="*/ 1202333 h 3528"/>
                                  <a:gd name="T100" fmla="*/ 898785 w 2359"/>
                                  <a:gd name="T101" fmla="*/ 1083872 h 3528"/>
                                  <a:gd name="T102" fmla="*/ 983824 w 2359"/>
                                  <a:gd name="T103" fmla="*/ 1051692 h 3528"/>
                                  <a:gd name="T104" fmla="*/ 969730 w 2359"/>
                                  <a:gd name="T105" fmla="*/ 1024175 h 3528"/>
                                  <a:gd name="T106" fmla="*/ 907242 w 2359"/>
                                  <a:gd name="T107" fmla="*/ 952818 h 3528"/>
                                  <a:gd name="T108" fmla="*/ 855091 w 2359"/>
                                  <a:gd name="T109" fmla="*/ 907579 h 3528"/>
                                  <a:gd name="T110" fmla="*/ 922746 w 2359"/>
                                  <a:gd name="T111" fmla="*/ 864206 h 3528"/>
                                  <a:gd name="T112" fmla="*/ 977246 w 2359"/>
                                  <a:gd name="T113" fmla="*/ 816635 h 3528"/>
                                  <a:gd name="T114" fmla="*/ 1005436 w 2359"/>
                                  <a:gd name="T115" fmla="*/ 774194 h 3528"/>
                                  <a:gd name="T116" fmla="*/ 1015773 w 2359"/>
                                  <a:gd name="T117" fmla="*/ 724757 h 3528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12F31">
                                  <a:alpha val="56862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Freeform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" y="2751"/>
                                <a:ext cx="4840" cy="10003"/>
                              </a:xfrm>
                              <a:custGeom>
                                <a:avLst/>
                                <a:gdLst>
                                  <a:gd name="T0" fmla="*/ 674940 w 2231"/>
                                  <a:gd name="T1" fmla="*/ 681887 h 4635"/>
                                  <a:gd name="T2" fmla="*/ 793079 w 2231"/>
                                  <a:gd name="T3" fmla="*/ 664655 h 4635"/>
                                  <a:gd name="T4" fmla="*/ 821791 w 2231"/>
                                  <a:gd name="T5" fmla="*/ 570102 h 4635"/>
                                  <a:gd name="T6" fmla="*/ 825555 w 2231"/>
                                  <a:gd name="T7" fmla="*/ 462976 h 4635"/>
                                  <a:gd name="T8" fmla="*/ 805317 w 2231"/>
                                  <a:gd name="T9" fmla="*/ 362836 h 4635"/>
                                  <a:gd name="T10" fmla="*/ 765310 w 2231"/>
                                  <a:gd name="T11" fmla="*/ 279929 h 4635"/>
                                  <a:gd name="T12" fmla="*/ 711183 w 2231"/>
                                  <a:gd name="T13" fmla="*/ 211925 h 4635"/>
                                  <a:gd name="T14" fmla="*/ 768605 w 2231"/>
                                  <a:gd name="T15" fmla="*/ 108524 h 4635"/>
                                  <a:gd name="T16" fmla="*/ 755426 w 2231"/>
                                  <a:gd name="T17" fmla="*/ 69866 h 4635"/>
                                  <a:gd name="T18" fmla="*/ 643405 w 2231"/>
                                  <a:gd name="T19" fmla="*/ 23289 h 4635"/>
                                  <a:gd name="T20" fmla="*/ 488556 w 2231"/>
                                  <a:gd name="T21" fmla="*/ 0 h 4635"/>
                                  <a:gd name="T22" fmla="*/ 359121 w 2231"/>
                                  <a:gd name="T23" fmla="*/ 21892 h 4635"/>
                                  <a:gd name="T24" fmla="*/ 256516 w 2231"/>
                                  <a:gd name="T25" fmla="*/ 80112 h 4635"/>
                                  <a:gd name="T26" fmla="*/ 225922 w 2231"/>
                                  <a:gd name="T27" fmla="*/ 149512 h 4635"/>
                                  <a:gd name="T28" fmla="*/ 318644 w 2231"/>
                                  <a:gd name="T29" fmla="*/ 274805 h 4635"/>
                                  <a:gd name="T30" fmla="*/ 380301 w 2231"/>
                                  <a:gd name="T31" fmla="*/ 398234 h 4635"/>
                                  <a:gd name="T32" fmla="*/ 267812 w 2231"/>
                                  <a:gd name="T33" fmla="*/ 632982 h 4635"/>
                                  <a:gd name="T34" fmla="*/ 241924 w 2231"/>
                                  <a:gd name="T35" fmla="*/ 711232 h 4635"/>
                                  <a:gd name="T36" fmla="*/ 396305 w 2231"/>
                                  <a:gd name="T37" fmla="*/ 788083 h 4635"/>
                                  <a:gd name="T38" fmla="*/ 497969 w 2231"/>
                                  <a:gd name="T39" fmla="*/ 798330 h 4635"/>
                                  <a:gd name="T40" fmla="*/ 502206 w 2231"/>
                                  <a:gd name="T41" fmla="*/ 902197 h 4635"/>
                                  <a:gd name="T42" fmla="*/ 454667 w 2231"/>
                                  <a:gd name="T43" fmla="*/ 982776 h 4635"/>
                                  <a:gd name="T44" fmla="*/ 394893 w 2231"/>
                                  <a:gd name="T45" fmla="*/ 1124370 h 4635"/>
                                  <a:gd name="T46" fmla="*/ 207094 w 2231"/>
                                  <a:gd name="T47" fmla="*/ 1210538 h 4635"/>
                                  <a:gd name="T48" fmla="*/ 13179 w 2231"/>
                                  <a:gd name="T49" fmla="*/ 1200757 h 4635"/>
                                  <a:gd name="T50" fmla="*/ 4708 w 2231"/>
                                  <a:gd name="T51" fmla="*/ 1231964 h 4635"/>
                                  <a:gd name="T52" fmla="*/ 32476 w 2231"/>
                                  <a:gd name="T53" fmla="*/ 1382872 h 4635"/>
                                  <a:gd name="T54" fmla="*/ 91309 w 2231"/>
                                  <a:gd name="T55" fmla="*/ 1502110 h 4635"/>
                                  <a:gd name="T56" fmla="*/ 152027 w 2231"/>
                                  <a:gd name="T57" fmla="*/ 1552414 h 4635"/>
                                  <a:gd name="T58" fmla="*/ 199564 w 2231"/>
                                  <a:gd name="T59" fmla="*/ 1565455 h 4635"/>
                                  <a:gd name="T60" fmla="*/ 389714 w 2231"/>
                                  <a:gd name="T61" fmla="*/ 1605044 h 4635"/>
                                  <a:gd name="T62" fmla="*/ 467376 w 2231"/>
                                  <a:gd name="T63" fmla="*/ 1697268 h 4635"/>
                                  <a:gd name="T64" fmla="*/ 539388 w 2231"/>
                                  <a:gd name="T65" fmla="*/ 1681432 h 4635"/>
                                  <a:gd name="T66" fmla="*/ 494203 w 2231"/>
                                  <a:gd name="T67" fmla="*/ 1832806 h 4635"/>
                                  <a:gd name="T68" fmla="*/ 305935 w 2231"/>
                                  <a:gd name="T69" fmla="*/ 2003278 h 4635"/>
                                  <a:gd name="T70" fmla="*/ 452313 w 2231"/>
                                  <a:gd name="T71" fmla="*/ 2110406 h 4635"/>
                                  <a:gd name="T72" fmla="*/ 578453 w 2231"/>
                                  <a:gd name="T73" fmla="*/ 2156517 h 4635"/>
                                  <a:gd name="T74" fmla="*/ 656585 w 2231"/>
                                  <a:gd name="T75" fmla="*/ 2151394 h 4635"/>
                                  <a:gd name="T76" fmla="*/ 700357 w 2231"/>
                                  <a:gd name="T77" fmla="*/ 2128105 h 4635"/>
                                  <a:gd name="T78" fmla="*/ 829321 w 2231"/>
                                  <a:gd name="T79" fmla="*/ 2057774 h 4635"/>
                                  <a:gd name="T80" fmla="*/ 962049 w 2231"/>
                                  <a:gd name="T81" fmla="*/ 2016786 h 4635"/>
                                  <a:gd name="T82" fmla="*/ 1013823 w 2231"/>
                                  <a:gd name="T83" fmla="*/ 1983717 h 4635"/>
                                  <a:gd name="T84" fmla="*/ 1043947 w 2231"/>
                                  <a:gd name="T85" fmla="*/ 1869603 h 4635"/>
                                  <a:gd name="T86" fmla="*/ 1048182 w 2231"/>
                                  <a:gd name="T87" fmla="*/ 1744776 h 4635"/>
                                  <a:gd name="T88" fmla="*/ 1025119 w 2231"/>
                                  <a:gd name="T89" fmla="*/ 1633456 h 4635"/>
                                  <a:gd name="T90" fmla="*/ 979465 w 2231"/>
                                  <a:gd name="T91" fmla="*/ 1538906 h 4635"/>
                                  <a:gd name="T92" fmla="*/ 954990 w 2231"/>
                                  <a:gd name="T93" fmla="*/ 1447614 h 4635"/>
                                  <a:gd name="T94" fmla="*/ 1045828 w 2231"/>
                                  <a:gd name="T95" fmla="*/ 1372159 h 4635"/>
                                  <a:gd name="T96" fmla="*/ 1014764 w 2231"/>
                                  <a:gd name="T97" fmla="*/ 1334899 h 4635"/>
                                  <a:gd name="T98" fmla="*/ 906980 w 2231"/>
                                  <a:gd name="T99" fmla="*/ 1274348 h 4635"/>
                                  <a:gd name="T100" fmla="*/ 890037 w 2231"/>
                                  <a:gd name="T101" fmla="*/ 1245003 h 4635"/>
                                  <a:gd name="T102" fmla="*/ 982759 w 2231"/>
                                  <a:gd name="T103" fmla="*/ 1238017 h 4635"/>
                                  <a:gd name="T104" fmla="*/ 967698 w 2231"/>
                                  <a:gd name="T105" fmla="*/ 1141138 h 4635"/>
                                  <a:gd name="T106" fmla="*/ 888154 w 2231"/>
                                  <a:gd name="T107" fmla="*/ 982776 h 4635"/>
                                  <a:gd name="T108" fmla="*/ 790254 w 2231"/>
                                  <a:gd name="T109" fmla="*/ 869128 h 4635"/>
                                  <a:gd name="T110" fmla="*/ 678706 w 2231"/>
                                  <a:gd name="T111" fmla="*/ 798330 h 4635"/>
                                  <a:gd name="T112" fmla="*/ 561509 w 2231"/>
                                  <a:gd name="T113" fmla="*/ 766657 h 4635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</a:gdLst>
                                <a:ahLst/>
                                <a:cxnLst>
                                  <a:cxn ang="T114">
                                    <a:pos x="T0" y="T1"/>
                                  </a:cxn>
                                  <a:cxn ang="T115">
                                    <a:pos x="T2" y="T3"/>
                                  </a:cxn>
                                  <a:cxn ang="T116">
                                    <a:pos x="T4" y="T5"/>
                                  </a:cxn>
                                  <a:cxn ang="T117">
                                    <a:pos x="T6" y="T7"/>
                                  </a:cxn>
                                  <a:cxn ang="T118">
                                    <a:pos x="T8" y="T9"/>
                                  </a:cxn>
                                  <a:cxn ang="T119">
                                    <a:pos x="T10" y="T11"/>
                                  </a:cxn>
                                  <a:cxn ang="T120">
                                    <a:pos x="T12" y="T13"/>
                                  </a:cxn>
                                  <a:cxn ang="T121">
                                    <a:pos x="T14" y="T15"/>
                                  </a:cxn>
                                  <a:cxn ang="T122">
                                    <a:pos x="T16" y="T17"/>
                                  </a:cxn>
                                  <a:cxn ang="T123">
                                    <a:pos x="T18" y="T19"/>
                                  </a:cxn>
                                  <a:cxn ang="T124">
                                    <a:pos x="T20" y="T21"/>
                                  </a:cxn>
                                  <a:cxn ang="T125">
                                    <a:pos x="T22" y="T23"/>
                                  </a:cxn>
                                  <a:cxn ang="T126">
                                    <a:pos x="T24" y="T25"/>
                                  </a:cxn>
                                  <a:cxn ang="T127">
                                    <a:pos x="T26" y="T27"/>
                                  </a:cxn>
                                  <a:cxn ang="T128">
                                    <a:pos x="T28" y="T29"/>
                                  </a:cxn>
                                  <a:cxn ang="T129">
                                    <a:pos x="T30" y="T31"/>
                                  </a:cxn>
                                  <a:cxn ang="T130">
                                    <a:pos x="T32" y="T33"/>
                                  </a:cxn>
                                  <a:cxn ang="T131">
                                    <a:pos x="T34" y="T35"/>
                                  </a:cxn>
                                  <a:cxn ang="T132">
                                    <a:pos x="T36" y="T37"/>
                                  </a:cxn>
                                  <a:cxn ang="T133">
                                    <a:pos x="T38" y="T39"/>
                                  </a:cxn>
                                  <a:cxn ang="T134">
                                    <a:pos x="T40" y="T41"/>
                                  </a:cxn>
                                  <a:cxn ang="T135">
                                    <a:pos x="T42" y="T43"/>
                                  </a:cxn>
                                  <a:cxn ang="T136">
                                    <a:pos x="T44" y="T45"/>
                                  </a:cxn>
                                  <a:cxn ang="T137">
                                    <a:pos x="T46" y="T47"/>
                                  </a:cxn>
                                  <a:cxn ang="T138">
                                    <a:pos x="T48" y="T49"/>
                                  </a:cxn>
                                  <a:cxn ang="T139">
                                    <a:pos x="T50" y="T51"/>
                                  </a:cxn>
                                  <a:cxn ang="T140">
                                    <a:pos x="T52" y="T53"/>
                                  </a:cxn>
                                  <a:cxn ang="T141">
                                    <a:pos x="T54" y="T55"/>
                                  </a:cxn>
                                  <a:cxn ang="T142">
                                    <a:pos x="T56" y="T57"/>
                                  </a:cxn>
                                  <a:cxn ang="T143">
                                    <a:pos x="T58" y="T59"/>
                                  </a:cxn>
                                  <a:cxn ang="T144">
                                    <a:pos x="T60" y="T61"/>
                                  </a:cxn>
                                  <a:cxn ang="T145">
                                    <a:pos x="T62" y="T63"/>
                                  </a:cxn>
                                  <a:cxn ang="T146">
                                    <a:pos x="T64" y="T65"/>
                                  </a:cxn>
                                  <a:cxn ang="T147">
                                    <a:pos x="T66" y="T67"/>
                                  </a:cxn>
                                  <a:cxn ang="T148">
                                    <a:pos x="T68" y="T69"/>
                                  </a:cxn>
                                  <a:cxn ang="T149">
                                    <a:pos x="T70" y="T71"/>
                                  </a:cxn>
                                  <a:cxn ang="T150">
                                    <a:pos x="T72" y="T73"/>
                                  </a:cxn>
                                  <a:cxn ang="T151">
                                    <a:pos x="T74" y="T75"/>
                                  </a:cxn>
                                  <a:cxn ang="T152">
                                    <a:pos x="T76" y="T77"/>
                                  </a:cxn>
                                  <a:cxn ang="T153">
                                    <a:pos x="T78" y="T79"/>
                                  </a:cxn>
                                  <a:cxn ang="T154">
                                    <a:pos x="T80" y="T81"/>
                                  </a:cxn>
                                  <a:cxn ang="T155">
                                    <a:pos x="T82" y="T83"/>
                                  </a:cxn>
                                  <a:cxn ang="T156">
                                    <a:pos x="T84" y="T85"/>
                                  </a:cxn>
                                  <a:cxn ang="T157">
                                    <a:pos x="T86" y="T87"/>
                                  </a:cxn>
                                  <a:cxn ang="T158">
                                    <a:pos x="T88" y="T89"/>
                                  </a:cxn>
                                  <a:cxn ang="T159">
                                    <a:pos x="T90" y="T91"/>
                                  </a:cxn>
                                  <a:cxn ang="T160">
                                    <a:pos x="T92" y="T93"/>
                                  </a:cxn>
                                  <a:cxn ang="T161">
                                    <a:pos x="T94" y="T95"/>
                                  </a:cxn>
                                  <a:cxn ang="T162">
                                    <a:pos x="T96" y="T97"/>
                                  </a:cxn>
                                  <a:cxn ang="T163">
                                    <a:pos x="T98" y="T99"/>
                                  </a:cxn>
                                  <a:cxn ang="T164">
                                    <a:pos x="T100" y="T101"/>
                                  </a:cxn>
                                  <a:cxn ang="T165">
                                    <a:pos x="T102" y="T103"/>
                                  </a:cxn>
                                  <a:cxn ang="T166">
                                    <a:pos x="T104" y="T105"/>
                                  </a:cxn>
                                  <a:cxn ang="T167">
                                    <a:pos x="T106" y="T107"/>
                                  </a:cxn>
                                  <a:cxn ang="T168">
                                    <a:pos x="T108" y="T109"/>
                                  </a:cxn>
                                  <a:cxn ang="T169">
                                    <a:pos x="T110" y="T111"/>
                                  </a:cxn>
                                  <a:cxn ang="T17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12F31">
                                  <a:alpha val="56862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Freeform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" y="22236"/>
                                <a:ext cx="6714" cy="4807"/>
                              </a:xfrm>
                              <a:custGeom>
                                <a:avLst/>
                                <a:gdLst>
                                  <a:gd name="T0" fmla="*/ 1341637 w 3095"/>
                                  <a:gd name="T1" fmla="*/ 724627 h 2224"/>
                                  <a:gd name="T2" fmla="*/ 1380227 w 3095"/>
                                  <a:gd name="T3" fmla="*/ 592878 h 2224"/>
                                  <a:gd name="T4" fmla="*/ 1454578 w 3095"/>
                                  <a:gd name="T5" fmla="*/ 572787 h 2224"/>
                                  <a:gd name="T6" fmla="*/ 1432462 w 3095"/>
                                  <a:gd name="T7" fmla="*/ 491494 h 2224"/>
                                  <a:gd name="T8" fmla="*/ 1389637 w 3095"/>
                                  <a:gd name="T9" fmla="*/ 409267 h 2224"/>
                                  <a:gd name="T10" fmla="*/ 1333639 w 3095"/>
                                  <a:gd name="T11" fmla="*/ 339187 h 2224"/>
                                  <a:gd name="T12" fmla="*/ 1270579 w 3095"/>
                                  <a:gd name="T13" fmla="*/ 287795 h 2224"/>
                                  <a:gd name="T14" fmla="*/ 1202815 w 3095"/>
                                  <a:gd name="T15" fmla="*/ 253223 h 2224"/>
                                  <a:gd name="T16" fmla="*/ 1148697 w 3095"/>
                                  <a:gd name="T17" fmla="*/ 177068 h 2224"/>
                                  <a:gd name="T18" fmla="*/ 1152934 w 3095"/>
                                  <a:gd name="T19" fmla="*/ 98111 h 2224"/>
                                  <a:gd name="T20" fmla="*/ 1076227 w 3095"/>
                                  <a:gd name="T21" fmla="*/ 100915 h 2224"/>
                                  <a:gd name="T22" fmla="*/ 978817 w 3095"/>
                                  <a:gd name="T23" fmla="*/ 121005 h 2224"/>
                                  <a:gd name="T24" fmla="*/ 896465 w 3095"/>
                                  <a:gd name="T25" fmla="*/ 152307 h 2224"/>
                                  <a:gd name="T26" fmla="*/ 828701 w 3095"/>
                                  <a:gd name="T27" fmla="*/ 192487 h 2224"/>
                                  <a:gd name="T28" fmla="*/ 774112 w 3095"/>
                                  <a:gd name="T29" fmla="*/ 240607 h 2224"/>
                                  <a:gd name="T30" fmla="*/ 718114 w 3095"/>
                                  <a:gd name="T31" fmla="*/ 246681 h 2224"/>
                                  <a:gd name="T32" fmla="*/ 654113 w 3095"/>
                                  <a:gd name="T33" fmla="*/ 221453 h 2224"/>
                                  <a:gd name="T34" fmla="*/ 499762 w 3095"/>
                                  <a:gd name="T35" fmla="*/ 447578 h 2224"/>
                                  <a:gd name="T36" fmla="*/ 533172 w 3095"/>
                                  <a:gd name="T37" fmla="*/ 384039 h 2224"/>
                                  <a:gd name="T38" fmla="*/ 675760 w 3095"/>
                                  <a:gd name="T39" fmla="*/ 129415 h 2224"/>
                                  <a:gd name="T40" fmla="*/ 716231 w 3095"/>
                                  <a:gd name="T41" fmla="*/ 48122 h 2224"/>
                                  <a:gd name="T42" fmla="*/ 628231 w 3095"/>
                                  <a:gd name="T43" fmla="*/ 10747 h 2224"/>
                                  <a:gd name="T44" fmla="*/ 459292 w 3095"/>
                                  <a:gd name="T45" fmla="*/ 1870 h 2224"/>
                                  <a:gd name="T46" fmla="*/ 306351 w 3095"/>
                                  <a:gd name="T47" fmla="*/ 30368 h 2224"/>
                                  <a:gd name="T48" fmla="*/ 184469 w 3095"/>
                                  <a:gd name="T49" fmla="*/ 90637 h 2224"/>
                                  <a:gd name="T50" fmla="*/ 94588 w 3095"/>
                                  <a:gd name="T51" fmla="*/ 174734 h 2224"/>
                                  <a:gd name="T52" fmla="*/ 59294 w 3095"/>
                                  <a:gd name="T53" fmla="*/ 256494 h 2224"/>
                                  <a:gd name="T54" fmla="*/ 287528 w 3095"/>
                                  <a:gd name="T55" fmla="*/ 406464 h 2224"/>
                                  <a:gd name="T56" fmla="*/ 212705 w 3095"/>
                                  <a:gd name="T57" fmla="*/ 363482 h 2224"/>
                                  <a:gd name="T58" fmla="*/ 12235 w 3095"/>
                                  <a:gd name="T59" fmla="*/ 251354 h 2224"/>
                                  <a:gd name="T60" fmla="*/ 22589 w 3095"/>
                                  <a:gd name="T61" fmla="*/ 266304 h 2224"/>
                                  <a:gd name="T62" fmla="*/ 207058 w 3095"/>
                                  <a:gd name="T63" fmla="*/ 457856 h 2224"/>
                                  <a:gd name="T64" fmla="*/ 358586 w 3095"/>
                                  <a:gd name="T65" fmla="*/ 603155 h 2224"/>
                                  <a:gd name="T66" fmla="*/ 378821 w 3095"/>
                                  <a:gd name="T67" fmla="*/ 616705 h 2224"/>
                                  <a:gd name="T68" fmla="*/ 442350 w 3095"/>
                                  <a:gd name="T69" fmla="*/ 524199 h 2224"/>
                                  <a:gd name="T70" fmla="*/ 238587 w 3095"/>
                                  <a:gd name="T71" fmla="*/ 878803 h 2224"/>
                                  <a:gd name="T72" fmla="*/ 202821 w 3095"/>
                                  <a:gd name="T73" fmla="*/ 953089 h 2224"/>
                                  <a:gd name="T74" fmla="*/ 214588 w 3095"/>
                                  <a:gd name="T75" fmla="*/ 972244 h 2224"/>
                                  <a:gd name="T76" fmla="*/ 317174 w 3095"/>
                                  <a:gd name="T77" fmla="*/ 1012423 h 2224"/>
                                  <a:gd name="T78" fmla="*/ 466819 w 3095"/>
                                  <a:gd name="T79" fmla="*/ 1039053 h 2224"/>
                                  <a:gd name="T80" fmla="*/ 560937 w 3095"/>
                                  <a:gd name="T81" fmla="*/ 1026439 h 2224"/>
                                  <a:gd name="T82" fmla="*/ 611291 w 3095"/>
                                  <a:gd name="T83" fmla="*/ 997005 h 2224"/>
                                  <a:gd name="T84" fmla="*/ 647054 w 3095"/>
                                  <a:gd name="T85" fmla="*/ 957760 h 2224"/>
                                  <a:gd name="T86" fmla="*/ 732700 w 3095"/>
                                  <a:gd name="T87" fmla="*/ 857779 h 2224"/>
                                  <a:gd name="T88" fmla="*/ 802819 w 3095"/>
                                  <a:gd name="T89" fmla="*/ 742848 h 2224"/>
                                  <a:gd name="T90" fmla="*/ 756231 w 3095"/>
                                  <a:gd name="T91" fmla="*/ 702669 h 2224"/>
                                  <a:gd name="T92" fmla="*/ 593407 w 3095"/>
                                  <a:gd name="T93" fmla="*/ 597549 h 2224"/>
                                  <a:gd name="T94" fmla="*/ 857876 w 3095"/>
                                  <a:gd name="T95" fmla="*/ 743315 h 2224"/>
                                  <a:gd name="T96" fmla="*/ 902583 w 3095"/>
                                  <a:gd name="T97" fmla="*/ 755931 h 2224"/>
                                  <a:gd name="T98" fmla="*/ 905405 w 3095"/>
                                  <a:gd name="T99" fmla="*/ 607828 h 2224"/>
                                  <a:gd name="T100" fmla="*/ 906817 w 3095"/>
                                  <a:gd name="T101" fmla="*/ 519995 h 2224"/>
                                  <a:gd name="T102" fmla="*/ 977404 w 3095"/>
                                  <a:gd name="T103" fmla="*/ 559240 h 2224"/>
                                  <a:gd name="T104" fmla="*/ 1049404 w 3095"/>
                                  <a:gd name="T105" fmla="*/ 584001 h 2224"/>
                                  <a:gd name="T106" fmla="*/ 976465 w 3095"/>
                                  <a:gd name="T107" fmla="*/ 887214 h 2224"/>
                                  <a:gd name="T108" fmla="*/ 1029639 w 3095"/>
                                  <a:gd name="T109" fmla="*/ 895155 h 2224"/>
                                  <a:gd name="T110" fmla="*/ 1167993 w 3095"/>
                                  <a:gd name="T111" fmla="*/ 887214 h 2224"/>
                                  <a:gd name="T112" fmla="*/ 1251756 w 3095"/>
                                  <a:gd name="T113" fmla="*/ 857312 h 2224"/>
                                  <a:gd name="T114" fmla="*/ 1293168 w 3095"/>
                                  <a:gd name="T115" fmla="*/ 820871 h 2224"/>
                                  <a:gd name="T116" fmla="*/ 1309638 w 3095"/>
                                  <a:gd name="T117" fmla="*/ 788633 h 2224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12F31">
                                  <a:alpha val="56862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Freeform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" y="20728"/>
                                <a:ext cx="4437" cy="4133"/>
                              </a:xfrm>
                              <a:custGeom>
                                <a:avLst/>
                                <a:gdLst>
                                  <a:gd name="T0" fmla="*/ 930255 w 2047"/>
                                  <a:gd name="T1" fmla="*/ 601733 h 1913"/>
                                  <a:gd name="T2" fmla="*/ 894546 w 2047"/>
                                  <a:gd name="T3" fmla="*/ 540112 h 1913"/>
                                  <a:gd name="T4" fmla="*/ 852264 w 2047"/>
                                  <a:gd name="T5" fmla="*/ 483159 h 1913"/>
                                  <a:gd name="T6" fmla="*/ 892199 w 2047"/>
                                  <a:gd name="T7" fmla="*/ 430409 h 1913"/>
                                  <a:gd name="T8" fmla="*/ 873404 w 2047"/>
                                  <a:gd name="T9" fmla="*/ 421073 h 1913"/>
                                  <a:gd name="T10" fmla="*/ 806691 w 2047"/>
                                  <a:gd name="T11" fmla="*/ 395865 h 1913"/>
                                  <a:gd name="T12" fmla="*/ 725880 w 2047"/>
                                  <a:gd name="T13" fmla="*/ 381859 h 1913"/>
                                  <a:gd name="T14" fmla="*/ 652588 w 2047"/>
                                  <a:gd name="T15" fmla="*/ 384194 h 1913"/>
                                  <a:gd name="T16" fmla="*/ 631446 w 2047"/>
                                  <a:gd name="T17" fmla="*/ 373456 h 1913"/>
                                  <a:gd name="T18" fmla="*/ 626276 w 2047"/>
                                  <a:gd name="T19" fmla="*/ 359452 h 1913"/>
                                  <a:gd name="T20" fmla="*/ 610774 w 2047"/>
                                  <a:gd name="T21" fmla="*/ 293631 h 1913"/>
                                  <a:gd name="T22" fmla="*/ 590101 w 2047"/>
                                  <a:gd name="T23" fmla="*/ 233410 h 1913"/>
                                  <a:gd name="T24" fmla="*/ 597619 w 2047"/>
                                  <a:gd name="T25" fmla="*/ 169922 h 1913"/>
                                  <a:gd name="T26" fmla="*/ 618291 w 2047"/>
                                  <a:gd name="T27" fmla="*/ 156851 h 1913"/>
                                  <a:gd name="T28" fmla="*/ 577415 w 2047"/>
                                  <a:gd name="T29" fmla="*/ 125576 h 1913"/>
                                  <a:gd name="T30" fmla="*/ 515869 w 2047"/>
                                  <a:gd name="T31" fmla="*/ 88230 h 1913"/>
                                  <a:gd name="T32" fmla="*/ 472175 w 2047"/>
                                  <a:gd name="T33" fmla="*/ 72823 h 1913"/>
                                  <a:gd name="T34" fmla="*/ 429890 w 2047"/>
                                  <a:gd name="T35" fmla="*/ 64421 h 1913"/>
                                  <a:gd name="T36" fmla="*/ 389015 w 2047"/>
                                  <a:gd name="T37" fmla="*/ 60686 h 1913"/>
                                  <a:gd name="T38" fmla="*/ 350490 w 2047"/>
                                  <a:gd name="T39" fmla="*/ 62088 h 1913"/>
                                  <a:gd name="T40" fmla="*/ 305386 w 2047"/>
                                  <a:gd name="T41" fmla="*/ 69557 h 1913"/>
                                  <a:gd name="T42" fmla="*/ 241490 w 2047"/>
                                  <a:gd name="T43" fmla="*/ 92430 h 1913"/>
                                  <a:gd name="T44" fmla="*/ 196388 w 2047"/>
                                  <a:gd name="T45" fmla="*/ 40613 h 1913"/>
                                  <a:gd name="T46" fmla="*/ 175245 w 2047"/>
                                  <a:gd name="T47" fmla="*/ 3735 h 1913"/>
                                  <a:gd name="T48" fmla="*/ 148935 w 2047"/>
                                  <a:gd name="T49" fmla="*/ 15404 h 1913"/>
                                  <a:gd name="T50" fmla="*/ 102422 w 2047"/>
                                  <a:gd name="T51" fmla="*/ 60686 h 1913"/>
                                  <a:gd name="T52" fmla="*/ 61078 w 2047"/>
                                  <a:gd name="T53" fmla="*/ 117172 h 1913"/>
                                  <a:gd name="T54" fmla="*/ 31009 w 2047"/>
                                  <a:gd name="T55" fmla="*/ 172724 h 1913"/>
                                  <a:gd name="T56" fmla="*/ 10805 w 2047"/>
                                  <a:gd name="T57" fmla="*/ 225941 h 1913"/>
                                  <a:gd name="T58" fmla="*/ 941 w 2047"/>
                                  <a:gd name="T59" fmla="*/ 277291 h 1913"/>
                                  <a:gd name="T60" fmla="*/ 470 w 2047"/>
                                  <a:gd name="T61" fmla="*/ 326308 h 1913"/>
                                  <a:gd name="T62" fmla="*/ 8458 w 2047"/>
                                  <a:gd name="T63" fmla="*/ 372056 h 1913"/>
                                  <a:gd name="T64" fmla="*/ 24431 w 2047"/>
                                  <a:gd name="T65" fmla="*/ 414538 h 1913"/>
                                  <a:gd name="T66" fmla="*/ 45103 w 2047"/>
                                  <a:gd name="T67" fmla="*/ 442546 h 1913"/>
                                  <a:gd name="T68" fmla="*/ 85038 w 2047"/>
                                  <a:gd name="T69" fmla="*/ 423407 h 1913"/>
                                  <a:gd name="T70" fmla="*/ 155041 w 2047"/>
                                  <a:gd name="T71" fmla="*/ 400532 h 1913"/>
                                  <a:gd name="T72" fmla="*/ 211422 w 2047"/>
                                  <a:gd name="T73" fmla="*/ 405200 h 1913"/>
                                  <a:gd name="T74" fmla="*/ 267800 w 2047"/>
                                  <a:gd name="T75" fmla="*/ 398665 h 1913"/>
                                  <a:gd name="T76" fmla="*/ 321831 w 2047"/>
                                  <a:gd name="T77" fmla="*/ 384194 h 1913"/>
                                  <a:gd name="T78" fmla="*/ 381497 w 2047"/>
                                  <a:gd name="T79" fmla="*/ 413602 h 1913"/>
                                  <a:gd name="T80" fmla="*/ 356597 w 2047"/>
                                  <a:gd name="T81" fmla="*/ 455151 h 1913"/>
                                  <a:gd name="T82" fmla="*/ 330757 w 2047"/>
                                  <a:gd name="T83" fmla="*/ 517705 h 1913"/>
                                  <a:gd name="T84" fmla="*/ 315252 w 2047"/>
                                  <a:gd name="T85" fmla="*/ 577458 h 1913"/>
                                  <a:gd name="T86" fmla="*/ 309144 w 2047"/>
                                  <a:gd name="T87" fmla="*/ 633943 h 1913"/>
                                  <a:gd name="T88" fmla="*/ 312435 w 2047"/>
                                  <a:gd name="T89" fmla="*/ 686227 h 1913"/>
                                  <a:gd name="T90" fmla="*/ 323240 w 2047"/>
                                  <a:gd name="T91" fmla="*/ 735242 h 1913"/>
                                  <a:gd name="T92" fmla="*/ 341562 w 2047"/>
                                  <a:gd name="T93" fmla="*/ 778657 h 1913"/>
                                  <a:gd name="T94" fmla="*/ 365993 w 2047"/>
                                  <a:gd name="T95" fmla="*/ 816470 h 1913"/>
                                  <a:gd name="T96" fmla="*/ 390894 w 2047"/>
                                  <a:gd name="T97" fmla="*/ 825338 h 1913"/>
                                  <a:gd name="T98" fmla="*/ 435058 w 2047"/>
                                  <a:gd name="T99" fmla="*/ 790328 h 1913"/>
                                  <a:gd name="T100" fmla="*/ 497074 w 2047"/>
                                  <a:gd name="T101" fmla="*/ 765586 h 1913"/>
                                  <a:gd name="T102" fmla="*/ 553925 w 2047"/>
                                  <a:gd name="T103" fmla="*/ 754848 h 1913"/>
                                  <a:gd name="T104" fmla="*/ 607483 w 2047"/>
                                  <a:gd name="T105" fmla="*/ 735242 h 1913"/>
                                  <a:gd name="T106" fmla="*/ 657285 w 2047"/>
                                  <a:gd name="T107" fmla="*/ 709100 h 1913"/>
                                  <a:gd name="T108" fmla="*/ 770044 w 2047"/>
                                  <a:gd name="T109" fmla="*/ 809001 h 1913"/>
                                  <a:gd name="T110" fmla="*/ 836759 w 2047"/>
                                  <a:gd name="T111" fmla="*/ 889759 h 1913"/>
                                  <a:gd name="T112" fmla="*/ 848505 w 2047"/>
                                  <a:gd name="T113" fmla="*/ 884626 h 1913"/>
                                  <a:gd name="T114" fmla="*/ 891729 w 2047"/>
                                  <a:gd name="T115" fmla="*/ 837476 h 1913"/>
                                  <a:gd name="T116" fmla="*/ 928376 w 2047"/>
                                  <a:gd name="T117" fmla="*/ 786126 h 1913"/>
                                  <a:gd name="T118" fmla="*/ 950457 w 2047"/>
                                  <a:gd name="T119" fmla="*/ 742246 h 1913"/>
                                  <a:gd name="T120" fmla="*/ 960323 w 2047"/>
                                  <a:gd name="T121" fmla="*/ 706767 h 1913"/>
                                  <a:gd name="T122" fmla="*/ 961262 w 2047"/>
                                  <a:gd name="T123" fmla="*/ 678292 h 1913"/>
                                  <a:gd name="T124" fmla="*/ 955154 w 2047"/>
                                  <a:gd name="T125" fmla="*/ 648881 h 1913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  <a:gd name="T177" fmla="*/ 0 60000 65536"/>
                                  <a:gd name="T178" fmla="*/ 0 60000 65536"/>
                                  <a:gd name="T179" fmla="*/ 0 60000 65536"/>
                                  <a:gd name="T180" fmla="*/ 0 60000 65536"/>
                                  <a:gd name="T181" fmla="*/ 0 60000 65536"/>
                                  <a:gd name="T182" fmla="*/ 0 60000 65536"/>
                                  <a:gd name="T183" fmla="*/ 0 60000 65536"/>
                                  <a:gd name="T184" fmla="*/ 0 60000 65536"/>
                                  <a:gd name="T185" fmla="*/ 0 60000 65536"/>
                                  <a:gd name="T186" fmla="*/ 0 60000 65536"/>
                                  <a:gd name="T187" fmla="*/ 0 60000 65536"/>
                                  <a:gd name="T188" fmla="*/ 0 60000 65536"/>
                                </a:gdLst>
                                <a:ahLst/>
                                <a:cxnLst>
                                  <a:cxn ang="T126">
                                    <a:pos x="T0" y="T1"/>
                                  </a:cxn>
                                  <a:cxn ang="T127">
                                    <a:pos x="T2" y="T3"/>
                                  </a:cxn>
                                  <a:cxn ang="T128">
                                    <a:pos x="T4" y="T5"/>
                                  </a:cxn>
                                  <a:cxn ang="T129">
                                    <a:pos x="T6" y="T7"/>
                                  </a:cxn>
                                  <a:cxn ang="T130">
                                    <a:pos x="T8" y="T9"/>
                                  </a:cxn>
                                  <a:cxn ang="T131">
                                    <a:pos x="T10" y="T11"/>
                                  </a:cxn>
                                  <a:cxn ang="T132">
                                    <a:pos x="T12" y="T13"/>
                                  </a:cxn>
                                  <a:cxn ang="T133">
                                    <a:pos x="T14" y="T15"/>
                                  </a:cxn>
                                  <a:cxn ang="T134">
                                    <a:pos x="T16" y="T17"/>
                                  </a:cxn>
                                  <a:cxn ang="T135">
                                    <a:pos x="T18" y="T19"/>
                                  </a:cxn>
                                  <a:cxn ang="T136">
                                    <a:pos x="T20" y="T21"/>
                                  </a:cxn>
                                  <a:cxn ang="T137">
                                    <a:pos x="T22" y="T23"/>
                                  </a:cxn>
                                  <a:cxn ang="T138">
                                    <a:pos x="T24" y="T25"/>
                                  </a:cxn>
                                  <a:cxn ang="T139">
                                    <a:pos x="T26" y="T27"/>
                                  </a:cxn>
                                  <a:cxn ang="T140">
                                    <a:pos x="T28" y="T29"/>
                                  </a:cxn>
                                  <a:cxn ang="T141">
                                    <a:pos x="T30" y="T31"/>
                                  </a:cxn>
                                  <a:cxn ang="T142">
                                    <a:pos x="T32" y="T33"/>
                                  </a:cxn>
                                  <a:cxn ang="T143">
                                    <a:pos x="T34" y="T35"/>
                                  </a:cxn>
                                  <a:cxn ang="T144">
                                    <a:pos x="T36" y="T37"/>
                                  </a:cxn>
                                  <a:cxn ang="T145">
                                    <a:pos x="T38" y="T39"/>
                                  </a:cxn>
                                  <a:cxn ang="T146">
                                    <a:pos x="T40" y="T41"/>
                                  </a:cxn>
                                  <a:cxn ang="T147">
                                    <a:pos x="T42" y="T43"/>
                                  </a:cxn>
                                  <a:cxn ang="T148">
                                    <a:pos x="T44" y="T45"/>
                                  </a:cxn>
                                  <a:cxn ang="T149">
                                    <a:pos x="T46" y="T47"/>
                                  </a:cxn>
                                  <a:cxn ang="T150">
                                    <a:pos x="T48" y="T49"/>
                                  </a:cxn>
                                  <a:cxn ang="T151">
                                    <a:pos x="T50" y="T51"/>
                                  </a:cxn>
                                  <a:cxn ang="T152">
                                    <a:pos x="T52" y="T53"/>
                                  </a:cxn>
                                  <a:cxn ang="T153">
                                    <a:pos x="T54" y="T55"/>
                                  </a:cxn>
                                  <a:cxn ang="T154">
                                    <a:pos x="T56" y="T57"/>
                                  </a:cxn>
                                  <a:cxn ang="T155">
                                    <a:pos x="T58" y="T59"/>
                                  </a:cxn>
                                  <a:cxn ang="T156">
                                    <a:pos x="T60" y="T61"/>
                                  </a:cxn>
                                  <a:cxn ang="T157">
                                    <a:pos x="T62" y="T63"/>
                                  </a:cxn>
                                  <a:cxn ang="T158">
                                    <a:pos x="T64" y="T65"/>
                                  </a:cxn>
                                  <a:cxn ang="T159">
                                    <a:pos x="T66" y="T67"/>
                                  </a:cxn>
                                  <a:cxn ang="T160">
                                    <a:pos x="T68" y="T69"/>
                                  </a:cxn>
                                  <a:cxn ang="T161">
                                    <a:pos x="T70" y="T71"/>
                                  </a:cxn>
                                  <a:cxn ang="T162">
                                    <a:pos x="T72" y="T73"/>
                                  </a:cxn>
                                  <a:cxn ang="T163">
                                    <a:pos x="T74" y="T75"/>
                                  </a:cxn>
                                  <a:cxn ang="T164">
                                    <a:pos x="T76" y="T77"/>
                                  </a:cxn>
                                  <a:cxn ang="T165">
                                    <a:pos x="T78" y="T79"/>
                                  </a:cxn>
                                  <a:cxn ang="T166">
                                    <a:pos x="T80" y="T81"/>
                                  </a:cxn>
                                  <a:cxn ang="T167">
                                    <a:pos x="T82" y="T83"/>
                                  </a:cxn>
                                  <a:cxn ang="T168">
                                    <a:pos x="T84" y="T85"/>
                                  </a:cxn>
                                  <a:cxn ang="T169">
                                    <a:pos x="T86" y="T87"/>
                                  </a:cxn>
                                  <a:cxn ang="T170">
                                    <a:pos x="T88" y="T89"/>
                                  </a:cxn>
                                  <a:cxn ang="T171">
                                    <a:pos x="T90" y="T91"/>
                                  </a:cxn>
                                  <a:cxn ang="T172">
                                    <a:pos x="T92" y="T93"/>
                                  </a:cxn>
                                  <a:cxn ang="T173">
                                    <a:pos x="T94" y="T95"/>
                                  </a:cxn>
                                  <a:cxn ang="T174">
                                    <a:pos x="T96" y="T97"/>
                                  </a:cxn>
                                  <a:cxn ang="T175">
                                    <a:pos x="T98" y="T99"/>
                                  </a:cxn>
                                  <a:cxn ang="T176">
                                    <a:pos x="T100" y="T101"/>
                                  </a:cxn>
                                  <a:cxn ang="T177">
                                    <a:pos x="T102" y="T103"/>
                                  </a:cxn>
                                  <a:cxn ang="T178">
                                    <a:pos x="T104" y="T105"/>
                                  </a:cxn>
                                  <a:cxn ang="T179">
                                    <a:pos x="T106" y="T107"/>
                                  </a:cxn>
                                  <a:cxn ang="T180">
                                    <a:pos x="T108" y="T109"/>
                                  </a:cxn>
                                  <a:cxn ang="T181">
                                    <a:pos x="T110" y="T111"/>
                                  </a:cxn>
                                  <a:cxn ang="T182">
                                    <a:pos x="T112" y="T113"/>
                                  </a:cxn>
                                  <a:cxn ang="T183">
                                    <a:pos x="T114" y="T115"/>
                                  </a:cxn>
                                  <a:cxn ang="T184">
                                    <a:pos x="T116" y="T117"/>
                                  </a:cxn>
                                  <a:cxn ang="T185">
                                    <a:pos x="T118" y="T119"/>
                                  </a:cxn>
                                  <a:cxn ang="T186">
                                    <a:pos x="T120" y="T121"/>
                                  </a:cxn>
                                  <a:cxn ang="T187">
                                    <a:pos x="T122" y="T123"/>
                                  </a:cxn>
                                  <a:cxn ang="T188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12F31">
                                  <a:alpha val="56862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Freeform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" y="4039"/>
                                <a:ext cx="9680" cy="8085"/>
                              </a:xfrm>
                              <a:custGeom>
                                <a:avLst/>
                                <a:gdLst>
                                  <a:gd name="T0" fmla="*/ 2047393 w 4461"/>
                                  <a:gd name="T1" fmla="*/ 323132 h 3747"/>
                                  <a:gd name="T2" fmla="*/ 1924022 w 4461"/>
                                  <a:gd name="T3" fmla="*/ 147597 h 3747"/>
                                  <a:gd name="T4" fmla="*/ 1753564 w 4461"/>
                                  <a:gd name="T5" fmla="*/ 61461 h 3747"/>
                                  <a:gd name="T6" fmla="*/ 1662213 w 4461"/>
                                  <a:gd name="T7" fmla="*/ 228149 h 3747"/>
                                  <a:gd name="T8" fmla="*/ 1669276 w 4461"/>
                                  <a:gd name="T9" fmla="*/ 154116 h 3747"/>
                                  <a:gd name="T10" fmla="*/ 1697999 w 4461"/>
                                  <a:gd name="T11" fmla="*/ 932 h 3747"/>
                                  <a:gd name="T12" fmla="*/ 1544493 w 4461"/>
                                  <a:gd name="T13" fmla="*/ 202073 h 3747"/>
                                  <a:gd name="T14" fmla="*/ 1392397 w 4461"/>
                                  <a:gd name="T15" fmla="*/ 432551 h 3747"/>
                                  <a:gd name="T16" fmla="*/ 1486573 w 4461"/>
                                  <a:gd name="T17" fmla="*/ 490751 h 3747"/>
                                  <a:gd name="T18" fmla="*/ 1265730 w 4461"/>
                                  <a:gd name="T19" fmla="*/ 428360 h 3747"/>
                                  <a:gd name="T20" fmla="*/ 1015222 w 4461"/>
                                  <a:gd name="T21" fmla="*/ 371090 h 3747"/>
                                  <a:gd name="T22" fmla="*/ 982259 w 4461"/>
                                  <a:gd name="T23" fmla="*/ 428360 h 3747"/>
                                  <a:gd name="T24" fmla="*/ 965307 w 4461"/>
                                  <a:gd name="T25" fmla="*/ 567111 h 3747"/>
                                  <a:gd name="T26" fmla="*/ 933288 w 4461"/>
                                  <a:gd name="T27" fmla="*/ 663026 h 3747"/>
                                  <a:gd name="T28" fmla="*/ 837228 w 4461"/>
                                  <a:gd name="T29" fmla="*/ 733333 h 3747"/>
                                  <a:gd name="T30" fmla="*/ 682307 w 4461"/>
                                  <a:gd name="T31" fmla="*/ 926562 h 3747"/>
                                  <a:gd name="T32" fmla="*/ 742580 w 4461"/>
                                  <a:gd name="T33" fmla="*/ 666286 h 3747"/>
                                  <a:gd name="T34" fmla="*/ 784017 w 4461"/>
                                  <a:gd name="T35" fmla="*/ 411597 h 3747"/>
                                  <a:gd name="T36" fmla="*/ 746818 w 4461"/>
                                  <a:gd name="T37" fmla="*/ 365968 h 3747"/>
                                  <a:gd name="T38" fmla="*/ 533980 w 4461"/>
                                  <a:gd name="T39" fmla="*/ 356657 h 3747"/>
                                  <a:gd name="T40" fmla="*/ 305602 w 4461"/>
                                  <a:gd name="T41" fmla="*/ 431155 h 3747"/>
                                  <a:gd name="T42" fmla="*/ 162455 w 4461"/>
                                  <a:gd name="T43" fmla="*/ 571301 h 3747"/>
                                  <a:gd name="T44" fmla="*/ 133259 w 4461"/>
                                  <a:gd name="T45" fmla="*/ 683048 h 3747"/>
                                  <a:gd name="T46" fmla="*/ 214722 w 4461"/>
                                  <a:gd name="T47" fmla="*/ 773843 h 3747"/>
                                  <a:gd name="T48" fmla="*/ 331030 w 4461"/>
                                  <a:gd name="T49" fmla="*/ 870222 h 3747"/>
                                  <a:gd name="T50" fmla="*/ 77696 w 4461"/>
                                  <a:gd name="T51" fmla="*/ 797588 h 3747"/>
                                  <a:gd name="T52" fmla="*/ 12243 w 4461"/>
                                  <a:gd name="T53" fmla="*/ 859979 h 3747"/>
                                  <a:gd name="T54" fmla="*/ 155861 w 4461"/>
                                  <a:gd name="T55" fmla="*/ 1010370 h 3747"/>
                                  <a:gd name="T56" fmla="*/ 310311 w 4461"/>
                                  <a:gd name="T57" fmla="*/ 1175663 h 3747"/>
                                  <a:gd name="T58" fmla="*/ 423793 w 4461"/>
                                  <a:gd name="T59" fmla="*/ 1219430 h 3747"/>
                                  <a:gd name="T60" fmla="*/ 509023 w 4461"/>
                                  <a:gd name="T61" fmla="*/ 1150519 h 3747"/>
                                  <a:gd name="T62" fmla="*/ 471352 w 4461"/>
                                  <a:gd name="T63" fmla="*/ 1283217 h 3747"/>
                                  <a:gd name="T64" fmla="*/ 404959 w 4461"/>
                                  <a:gd name="T65" fmla="*/ 1572361 h 3747"/>
                                  <a:gd name="T66" fmla="*/ 438391 w 4461"/>
                                  <a:gd name="T67" fmla="*/ 1684107 h 3747"/>
                                  <a:gd name="T68" fmla="*/ 552344 w 4461"/>
                                  <a:gd name="T69" fmla="*/ 1717630 h 3747"/>
                                  <a:gd name="T70" fmla="*/ 790141 w 4461"/>
                                  <a:gd name="T71" fmla="*/ 1739514 h 3747"/>
                                  <a:gd name="T72" fmla="*/ 892320 w 4461"/>
                                  <a:gd name="T73" fmla="*/ 1689228 h 3747"/>
                                  <a:gd name="T74" fmla="*/ 958244 w 4461"/>
                                  <a:gd name="T75" fmla="*/ 1605419 h 3747"/>
                                  <a:gd name="T76" fmla="*/ 1066076 w 4461"/>
                                  <a:gd name="T77" fmla="*/ 1414053 h 3747"/>
                                  <a:gd name="T78" fmla="*/ 1050066 w 4461"/>
                                  <a:gd name="T79" fmla="*/ 1354457 h 3747"/>
                                  <a:gd name="T80" fmla="*/ 969545 w 4461"/>
                                  <a:gd name="T81" fmla="*/ 1269716 h 3747"/>
                                  <a:gd name="T82" fmla="*/ 825456 w 4461"/>
                                  <a:gd name="T83" fmla="*/ 1171937 h 3747"/>
                                  <a:gd name="T84" fmla="*/ 1124937 w 4461"/>
                                  <a:gd name="T85" fmla="*/ 1241314 h 3747"/>
                                  <a:gd name="T86" fmla="*/ 1282210 w 4461"/>
                                  <a:gd name="T87" fmla="*/ 1209652 h 3747"/>
                                  <a:gd name="T88" fmla="*/ 1268555 w 4461"/>
                                  <a:gd name="T89" fmla="*/ 1046689 h 3747"/>
                                  <a:gd name="T90" fmla="*/ 1234652 w 4461"/>
                                  <a:gd name="T91" fmla="*/ 895832 h 3747"/>
                                  <a:gd name="T92" fmla="*/ 1352373 w 4461"/>
                                  <a:gd name="T93" fmla="*/ 909799 h 3747"/>
                                  <a:gd name="T94" fmla="*/ 1464442 w 4461"/>
                                  <a:gd name="T95" fmla="*/ 676063 h 3747"/>
                                  <a:gd name="T96" fmla="*/ 1398518 w 4461"/>
                                  <a:gd name="T97" fmla="*/ 915387 h 3747"/>
                                  <a:gd name="T98" fmla="*/ 1395222 w 4461"/>
                                  <a:gd name="T99" fmla="*/ 1043429 h 3747"/>
                                  <a:gd name="T100" fmla="*/ 1500229 w 4461"/>
                                  <a:gd name="T101" fmla="*/ 1035514 h 3747"/>
                                  <a:gd name="T102" fmla="*/ 1647616 w 4461"/>
                                  <a:gd name="T103" fmla="*/ 980572 h 3747"/>
                                  <a:gd name="T104" fmla="*/ 1781817 w 4461"/>
                                  <a:gd name="T105" fmla="*/ 887451 h 3747"/>
                                  <a:gd name="T106" fmla="*/ 1864221 w 4461"/>
                                  <a:gd name="T107" fmla="*/ 768720 h 3747"/>
                                  <a:gd name="T108" fmla="*/ 1870814 w 4461"/>
                                  <a:gd name="T109" fmla="*/ 688636 h 3747"/>
                                  <a:gd name="T110" fmla="*/ 1660329 w 4461"/>
                                  <a:gd name="T111" fmla="*/ 582010 h 3747"/>
                                  <a:gd name="T112" fmla="*/ 1706475 w 4461"/>
                                  <a:gd name="T113" fmla="*/ 579218 h 3747"/>
                                  <a:gd name="T114" fmla="*/ 2061050 w 4461"/>
                                  <a:gd name="T115" fmla="*/ 668615 h 3747"/>
                                  <a:gd name="T116" fmla="*/ 2099662 w 4461"/>
                                  <a:gd name="T117" fmla="*/ 588528 h 3747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12F31">
                                  <a:alpha val="56862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9C4C0" id="Group 29" o:spid="_x0000_s1026" alt="Background Design" style="position:absolute;margin-left:0;margin-top:0;width:539.3pt;height:10in;z-index:-251654144;mso-position-horizontal:center;mso-position-horizontal-relative:page;mso-position-vertical:center;mso-position-vertical-relative:page" coordsize="68529,9142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">
                <v:group id="Group 2" o:spid="_x0000_s1027" style="position:absolute;width:68529;height:91427" coordsize="68529,914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MBtcxAAAANo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Sv4vRJu&#10;gNz9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MBtcxAAAANoAAAAP&#10;AAAAAAAAAAAAAAAAAKkCAABkcnMvZG93bnJldi54bWxQSwUGAAAAAAQABAD6AAAAmgMAAAAA&#10;">
                  <v:rect id="Rectangle 20" o:spid="_x0000_s1028" alt="Contact Info" style="position:absolute;left:4097;top:82613;width:60330;height:457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AzoVwQAA&#10;ANoAAAAPAAAAZHJzL2Rvd25yZXYueG1sRI/disIwFITvBd8hHGHvNNVFK9UoIooKvfDvAQ7NsS02&#10;J6WJWt/eLCx4OczMN8x82ZpKPKlxpWUFw0EEgjizuuRcwfWy7U9BOI+ssbJMCt7kYLnoduaYaPvi&#10;Ez3PPhcBwi5BBYX3dSKlywoy6Aa2Jg7ezTYGfZBNLnWDrwA3lRxF0UQaLDksFFjTuqDsfn4YBbvo&#10;YNNxez3sU5sd01V+93G8Ueqn165mIDy1/hv+b++1gl/4uxJugFx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QM6FcEAAADaAAAADwAAAAAAAAAAAAAAAACXAgAAZHJzL2Rvd25y&#10;ZXYueG1sUEsFBgAAAAAEAAQA9QAAAIUDAAAAAA==&#10;" fillcolor="#f7f3e2" stroked="f" strokeweight="1pt">
                    <v:textbox inset="38.88pt,,38.88pt">
                      <w:txbxContent>
                        <w:p w14:paraId="3AC44A53" w14:textId="5D2BF614" w:rsidR="00082919" w:rsidRPr="00BA1A6D" w:rsidRDefault="00082919">
                          <w:pPr>
                            <w:pStyle w:val="ContactInfo"/>
                            <w:rPr>
                              <w:sz w:val="18"/>
                              <w:szCs w:val="18"/>
                            </w:rPr>
                          </w:pPr>
                          <w:r w:rsidRPr="00BA1A6D">
                            <w:rPr>
                              <w:sz w:val="18"/>
                              <w:szCs w:val="18"/>
                            </w:rPr>
                            <w:t xml:space="preserve">for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additional assistance, please refer </w:t>
                          </w:r>
                          <w:proofErr w:type="gramStart"/>
                          <w:r>
                            <w:rPr>
                              <w:sz w:val="18"/>
                              <w:szCs w:val="18"/>
                            </w:rPr>
                            <w:t>to</w:t>
                          </w:r>
                          <w:r w:rsidRPr="00BA1A6D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CF7F1A">
                            <w:rPr>
                              <w:sz w:val="18"/>
                              <w:szCs w:val="18"/>
                            </w:rPr>
                            <w:t>pgs.</w:t>
                          </w:r>
                          <w:proofErr w:type="gramEnd"/>
                          <w:r w:rsidR="00CF7F1A">
                            <w:rPr>
                              <w:sz w:val="18"/>
                              <w:szCs w:val="18"/>
                            </w:rPr>
                            <w:t xml:space="preserve"> 730-733 and 1912-1950 </w:t>
                          </w:r>
                          <w:r w:rsidR="009D52F9">
                            <w:rPr>
                              <w:sz w:val="18"/>
                              <w:szCs w:val="18"/>
                            </w:rPr>
                            <w:t xml:space="preserve">in your Norton textbook &amp; please look through the List of Poetic devices posted in Canvas files. </w:t>
                          </w:r>
                        </w:p>
                      </w:txbxContent>
                    </v:textbox>
                  </v:rect>
                  <v:shape id="Frame 21" o:spid="_x0000_s1029" style="position:absolute;width:68529;height:91427;visibility:visible;mso-wrap-style:square;v-text-anchor:middle" coordsize="6852920,91427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TsOnwgAA&#10;ANoAAAAPAAAAZHJzL2Rvd25yZXYueG1sRI9LawJBEITvAf/D0EJucdYHQVZHEUHiycQHem122p3F&#10;ne5lZ6Kbf58RAjkWVfUVNV92vlZ3akMlbGA4yEARF2IrLg2cjpu3KagQkS3WwmTghwIsF72XOeZW&#10;Hryn+yGWKkE45GjAxdjkWofCkccwkIY4eVdpPcYk21LbFh8J7ms9yrJ37bHitOCwobWj4nb49gb0&#10;aPf5Mb64nT/76lxcRPZfRzHmtd+tZqAidfE//NfeWgMTeF5JN0Av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pOw6fCAAAA2gAAAA8AAAAAAAAAAAAAAAAAlwIAAGRycy9kb3du&#10;cmV2LnhtbFBLBQYAAAAABAAEAPUAAACGAwAAAAA=&#10;" path="m0,0l6852920,,6852920,9142730,,9142730,,0xm466410,466410l466410,8676320,6386510,8676320,6386510,466410,466410,466410xe" fillcolor="#82b4b9" stroked="f" strokeweight="1pt">
                    <v:stroke joinstyle="miter"/>
                    <v:path arrowok="t" o:connecttype="custom" o:connectlocs="0,0;685,0;685,914;0,914;0,0;47,47;47,868;639,868;639,47;47,47" o:connectangles="0,0,0,0,0,0,0,0,0,0" textboxrect="3200,3200,18400,18400"/>
                  </v:shape>
                </v:group>
                <v:group id="Group 3" o:spid="_x0000_s1030" style="position:absolute;left:4622;top:95;width:54687;height:30473" coordorigin="4622,95" coordsize="54686,304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1" type="#_x0000_t75" style="position:absolute;left:4622;top:184;width:54687;height:303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55&#10;oybBAAAA2gAAAA8AAABkcnMvZG93bnJldi54bWxEj0GLwjAUhO/C/ofwFrzImtiDSLdRZEHRgwet&#10;P+DRvG27Ni/dJtb6740geBxm5hsmWw22ET11vnasYTZVIIgLZ2ouNZzzzdcChA/IBhvHpOFOHlbL&#10;j1GGqXE3PlJ/CqWIEPYpaqhCaFMpfVGRRT91LXH0fl1nMUTZldJ0eItw28hEqbm0WHNcqLCln4qK&#10;y+lqNdBkhnn+vxsS3veTgyqTWv1ttR5/DutvEIGG8A6/2jujYQ7PK/EGyOU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55oybBAAAA2gAAAA8AAAAAAAAAAAAAAAAAnAIAAGRy&#10;cy9kb3ducmV2LnhtbFBLBQYAAAAABAAEAPcAAACKAwAAAAA=&#10;">
                    <v:imagedata r:id="rId6" o:title="" croptop="11340f" cropbottom="16322f" cropleft="5137f"/>
                    <v:path arrowok="t"/>
                  </v:shape>
                  <v:group id="Group 5" o:spid="_x0000_s1032" style="position:absolute;left:17653;top:95;width:36767;height:28099" coordorigin="17653,95" coordsize="36766,280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R7jExQAAANoAAAAPAAAAZHJzL2Rvd25yZXYueG1sRI9Pa8JAFMTvBb/D8oTe&#10;6iZKW4muEkItPYRCVRBvj+wzCWbfhuw2f759t1DocZiZ3zDb/Wga0VPnassK4kUEgriwuuZSwfl0&#10;eFqDcB5ZY2OZFEzkYL+bPWwx0XbgL+qPvhQBwi5BBZX3bSKlKyoy6Ba2JQ7ezXYGfZBdKXWHQ4Cb&#10;Ri6j6EUarDksVNhSVlFxP34bBe8DDukqfuvz+y2brqfnz0sek1KP8zHdgPA0+v/wX/tDK3iF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ke4xMUAAADaAAAA&#10;DwAAAAAAAAAAAAAAAACpAgAAZHJzL2Rvd25yZXYueG1sUEsFBgAAAAAEAAQA+gAAAJsDAAAAAA==&#10;">
                    <v:shape id="Picture 6" o:spid="_x0000_s1033" type="#_x0000_t75" style="position:absolute;left:17653;top:95;width:36767;height:280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KO&#10;D16/AAAA2gAAAA8AAABkcnMvZG93bnJldi54bWxET8uKwjAU3Qv+Q7iCmzCm04VKxygiCC4G8YXr&#10;O82dNtjclCZq/XuzGJjl4bwXq9414kFdsJ41fE4yEMSlN5YrDZfz9mMOIkRkg41n0vCiAKvlcLDA&#10;wvgnH+lxipVIIRwK1FDH2BZKhbImh2HiW+LE/frOYUywq5Tp8JnCXaPyLJsqh5ZTQ40tbWoqb6e7&#10;0yBtvruUh1z+XPNvKff3WZR2pvV41K+/QETq47/4z70zGtLWdCXdALV8A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Sjg9evwAAANoAAAAPAAAAAAAAAAAAAAAAAJwCAABkcnMv&#10;ZG93bnJldi54bWxQSwUGAAAAAAQABAD3AAAAiAMAAAAA&#10;">
                      <v:imagedata r:id="rId7" o:title="" croptop="11131f" cropbottom="16412f" cropleft="11563f" cropright="8752f"/>
                      <v:path arrowok="t"/>
                    </v:shape>
                    <v:shape id="Freeform 7" o:spid="_x0000_s1034" style="position:absolute;left:28804;top:10171;width:4073;height:5053;rotation:1467172fd;visibility:visible;mso-wrap-style:square;v-text-anchor:top" coordsize="1881,23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aNHKwwAA&#10;ANoAAAAPAAAAZHJzL2Rvd25yZXYueG1sRI9Ba8JAFITvQv/D8grezEYhYlM3odQWLJ60LV4f2dck&#10;bfbtkl1j/PddQfA4zMw3zLocTScG6n1rWcE8SUEQV1a3XCv4+nyfrUD4gKyxs0wKLuShLB4ma8y1&#10;PfOehkOoRYSwz1FBE4LLpfRVQwZ9Yh1x9H5sbzBE2ddS93iOcNPJRZoupcGW40KDjl4bqv4OJ6Pg&#10;7TRkR+02v8uLO6bf81WW7eoPpaaP48sziEBjuIdv7a1W8ATXK/EGyO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aNHKwwAAANoAAAAPAAAAAAAAAAAAAAAAAJcCAABkcnMvZG93&#10;bnJldi54bWxQSwUGAAAAAAQABAD1AAAAhwMAAAAA&#10;" path="m1398,73l1342,57,1288,43,1235,31,1181,21,1130,13,1079,7,1030,3,982,1,934,,887,1,842,4,797,9,753,15,711,23,670,32,629,43,590,55,551,70,514,84,479,101,443,118,410,137,377,157,346,179,316,202,286,225,258,249,231,275,206,300,181,328,158,356,137,385,138,390,141,397,146,405,150,413,164,431,181,454,202,478,228,507,257,537,290,571,328,608,369,647,413,689,461,733,569,831,690,937,680,930,652,907,610,873,555,829,492,778,423,722,351,666,278,608,208,555,144,506,88,466,44,436,26,425,14,418,5,416,,417,1,422,7,434,19,449,37,470,49,490,69,521,95,565,127,616,164,673,204,738,248,806,295,877,342,950,390,1021,439,1089,485,1155,531,1216,573,1269,593,1293,612,1314,630,1332,646,1348,648,1350,650,1351,654,1350,660,1348,675,1339,696,1324,723,1301,754,1273,791,1236,831,1193,831,1194,831,1207,714,1351,611,1479,522,1589,447,1685,383,1766,331,1835,289,1893,257,1939,245,1959,233,1978,225,1994,217,2008,212,2022,208,2033,206,2043,205,2052,206,2059,207,2066,210,2073,213,2078,223,2089,236,2099,259,2111,286,2127,311,2143,334,2156,390,2187,442,2215,492,2240,539,2261,584,2280,628,2296,669,2308,707,2319,744,2327,780,2332,812,2337,843,2338,872,2339,899,2338,924,2335,948,2331,969,2327,989,2321,1008,2315,1025,2308,1039,2300,1054,2292,1066,2285,1076,2277,1094,2263,1105,2251,1113,2244,1115,2241,1126,2234,1157,2212,1179,2197,1206,2177,1235,2155,1267,2129,1301,2100,1337,2068,1375,2034,1413,1996,1452,1955,1491,1912,1511,1888,1530,1865,1549,1841,1568,1816,1564,1807,1558,1796,1550,1783,1538,1769,1523,1751,1506,1730,1483,1706,1458,1680,1428,1649,1393,1615,1353,1577,1309,1534,1203,1437,1072,1320,1101,1347,1181,1418,1235,1463,1295,1514,1359,1568,1426,1621,1460,1648,1493,1673,1528,1698,1560,1721,1592,1743,1623,1764,1653,1782,1682,1799,1708,1812,1732,1823,1754,1831,1774,1835,1791,1836,1805,1834,1815,1827,1823,1816,1831,1797,1837,1777,1844,1757,1850,1736,1855,1715,1860,1693,1864,1671,1867,1648,1873,1600,1876,1551,1878,1500,1880,1448,1881,1409,1881,1372,1880,1336,1877,1299,1874,1265,1871,1229,1865,1196,1860,1163,1853,1130,1846,1099,1837,1068,1829,1038,1820,1010,1809,981,1797,952,1785,925,1773,899,1760,873,1745,848,1731,823,1715,800,1700,776,1683,754,1666,732,1649,711,1631,691,1612,671,1592,652,1573,634,1553,617,1532,600,1511,583,1507,582,1500,583,1493,587,1484,591,1463,603,1439,621,1410,644,1378,671,1343,702,1306,738,1266,775,1225,816,1183,860,1140,904,1097,951,1055,997,1013,1045,973,1094,964,1094,961,1095,958,1099,958,1107,958,1094,958,1079,1047,964,1129,860,1203,764,1269,677,1329,599,1382,529,1429,467,1470,411,1506,364,1534,323,1559,288,1578,260,1592,238,1602,221,1609,208,1610,201,1589,181,1565,161,1541,143,1514,126,1488,111,1459,97,1429,85,1398,73xe" fillcolor="#d12f31" stroked="f">
                      <v:fill opacity="37265f"/>
                      <v:path arrowok="t" o:connecttype="custom" o:connectlocs="1198906,21173;948160,0;721781,23191;521794,84698;351248,180487;209124,302497;143135,400304;205064,481975;374593,652381;690310,937737;429412,728006;89333,469875;0,420468;49742,494077;207095,744135;445655,1098056;621279,1324929;663918,1361225;765434,1283585;724825,1362234;336019,1850262;228408,2010582;208108,2069064;226380,2106373;339062,2173928;592856,2298962;791825,2351395;938009,2354419;1040542,2327193;1110586,2281819;1174544,2230393;1320724,2117466;1513606,1927902;1587712,1822027;1528834,1744387;1373513,1590114;1198906,1429792;1482137,1661705;1647610,1778669;1780594,1846229;1850638,1831104;1883127,1729260;1904440,1563898;1908503,1347112;1888200,1172674;1847596,1018401;1786685,880263;1708516,760268;1616139,657421;1529848,586839;1460817,626162;1285193,781444;1070995,1005292;972522,1108139;1146118,867152;1450666,470882;1601928,262164;1613092,182504;1481123,97807" o:connectangles="0,0,0,0,0,0,0,0,0,0,0,0,0,0,0,0,0,0,0,0,0,0,0,0,0,0,0,0,0,0,0,0,0,0,0,0,0,0,0,0,0,0,0,0,0,0,0,0,0,0,0,0,0,0,0,0,0,0,0"/>
                    </v:shape>
                    <v:shape id="Freeform 8" o:spid="_x0000_s1035" style="position:absolute;left:18935;top:18406;width:3240;height:2993;rotation:1467172fd;visibility:visible;mso-wrap-style:square;v-text-anchor:top" coordsize="1492,13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jNcrwwAA&#10;ANsAAAAPAAAAZHJzL2Rvd25yZXYueG1sRI9Bb8IwDIXvk/YfIk/abaQDCaFCQAg0tMsOK9vdNKYt&#10;NE6VBNr++/kwiZut9/ze59VmcK26U4iNZwPvkwwUceltw5WBn+PH2wJUTMgWW89kYKQIm/Xz0wpz&#10;63v+pnuRKiUhHHM0UKfU5VrHsiaHceI7YtHOPjhMsoZK24C9hLtWT7Nsrh02LA01drSrqbwWN2eg&#10;LU6HYz8Ls5G+5vg77vcnd7gY8/oybJegEg3pYf6//rSCL/Tyiwyg1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jNcrwwAAANsAAAAPAAAAAAAAAAAAAAAAAJcCAABkcnMvZG93&#10;bnJldi54bWxQSwUGAAAAAAQABAD1AAAAhwMAAAAA&#10;" path="m1304,283l1295,278,1270,265,1233,246,1183,223,1154,211,1122,198,1088,187,1052,175,1014,165,975,155,934,147,892,142,909,60,917,18,920,2,921,,915,1,899,5,874,12,843,21,805,33,765,47,744,56,722,65,701,74,680,85,657,95,633,107,611,119,590,131,569,144,549,157,530,171,511,184,493,198,477,213,460,228,445,244,429,259,415,275,400,292,388,308,375,325,362,342,351,358,340,376,330,394,320,411,311,429,304,447,288,484,275,520,264,558,255,595,196,580,147,568,107,558,76,550,52,545,34,541,22,539,14,538,10,555,5,572,3,591,2,610,,651,,693,6,734,15,773,24,811,34,848,46,883,57,917,71,950,85,982,99,1012,115,1041,131,1068,148,1095,166,1121,184,1145,203,1168,223,1189,243,1210,264,1230,285,1248,307,1266,329,1281,351,1297,375,1310,398,1324,421,1335,446,1346,470,1356,495,1364,519,1371,545,1378,570,1384,594,1388,596,1379,600,1365,606,1343,612,1316,621,1281,631,1243,641,1197,651,1147,678,1128,702,1107,725,1086,748,1063,768,1040,788,1015,806,991,823,965,840,939,854,912,868,885,881,859,892,831,903,804,912,778,921,751,1104,792,1243,824,1343,846,1411,862,1454,871,1477,876,1486,878,1488,878,1488,869,1488,846,1488,819,1488,793,1490,749,1492,708,1492,669,1491,632,1489,599,1486,567,1481,538,1477,510,1470,485,1464,461,1456,439,1448,420,1439,401,1430,386,1420,370,1411,357,1401,346,1391,335,1383,326,1373,317,1364,310,1355,304,1346,299,1338,295,1313,285,1304,283xe" fillcolor="#d12f31" stroked="f">
                      <v:fill opacity="37265f"/>
                      <v:path arrowok="t" o:connecttype="custom" o:connectlocs="1300515,265721;1181725,211576;1077274,175474;956443,147399;939031,18051;936985,1005;863254,21059;761876,56151;696339,85231;625678,119323;562190,157428;504847,198536;455693,244663;409612,292794;370698,342931;337926,395070;311303,448217;270340,559521;150532,569545;53252,546481;14337,539465;3071,592608;0,694885;24578,813208;58372,919498;101380,1014754;151555,1097980;207875,1171177;270340,1233351;336904,1284489;407560,1327607;481292,1359691;558092,1381755;610319,1382753;626701,1319581;656402,1200258;718867,1110015;786454,1042830;842774,967630;888857,887409;924696,806187;1130525,794158;1444901,864347;1521703,880388;1523749,848306;1525801,751040;1526824,633722;1516581,539465;1499175,462255;1473575,402093;1444901,357970;1416230,326886;1387558,304827;1344546,285778" o:connectangles="0,0,0,0,0,0,0,0,0,0,0,0,0,0,0,0,0,0,0,0,0,0,0,0,0,0,0,0,0,0,0,0,0,0,0,0,0,0,0,0,0,0,0,0,0,0,0,0,0,0,0,0,0,0"/>
                    </v:shape>
                    <v:shape id="Freeform 9" o:spid="_x0000_s1036" style="position:absolute;left:38925;top:12440;width:4489;height:4820;rotation:1467172fd;visibility:visible;mso-wrap-style:square;v-text-anchor:top" coordsize="2069,22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Xf9wwQAA&#10;ANsAAAAPAAAAZHJzL2Rvd25yZXYueG1sRE/fa8IwEH4f+D+EE/Y2UyeUUo0i4lC2MdAKvh7N2Rab&#10;S0li2/33y2Cwt/v4ft5qM5pW9OR8Y1nBfJaAIC6tbrhScCneXjIQPiBrbC2Tgm/ysFlPnlaYazvw&#10;ifpzqEQMYZ+jgjqELpfSlzUZ9DPbEUfuZp3BEKGrpHY4xHDTytckSaXBhmNDjR3tairv54dRkO6v&#10;aZbhV9+792KXfQ6Hj65YKPU8HbdLEIHG8C/+cx91nD+H31/iAXL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13/cMEAAADbAAAADwAAAAAAAAAAAAAAAACXAgAAZHJzL2Rvd25y&#10;ZXYueG1sUEsFBgAAAAAEAAQA9QAAAIUDAAAAAA==&#10;" path="m1430,1415l1439,1412,1464,1402,1503,1385,1551,1361,1578,1345,1608,1328,1638,1311,1670,1290,1702,1267,1735,1243,1767,1216,1799,1189,1848,1254,1873,1287,1882,1300,1884,1302,1887,1296,1896,1282,1908,1260,1923,1230,1940,1193,1956,1152,1963,1131,1971,1108,1978,1084,1983,1061,1990,1035,1995,1011,2000,987,2003,962,2007,938,2009,915,2011,891,2011,868,2012,845,2011,822,2010,800,2009,778,2007,757,2003,736,2000,715,1995,695,1991,675,1985,655,1980,636,1974,616,1961,580,1946,545,1929,512,1910,481,1891,451,1870,424,1919,385,1959,353,1991,329,2017,309,2037,293,2051,282,2062,274,2069,268,2057,252,2044,236,2031,221,2017,205,2002,191,1987,178,1971,165,1956,154,1919,134,1883,116,1849,98,1815,82,1780,68,1746,54,1712,43,1680,32,1647,25,1615,17,1584,11,1553,6,1521,2,1492,1,1462,,1433,,1404,2,1376,5,1348,9,1322,13,1295,20,1270,27,1244,36,1220,44,1196,56,1173,67,1150,79,1129,92,1107,107,1086,121,1068,138,1048,154,1049,158,1051,162,1054,168,1059,175,1071,193,1087,217,1107,244,1132,276,1160,312,1190,353,1187,384,1187,416,1188,448,1192,480,1196,511,1202,542,1208,573,1216,603,1225,632,1236,661,1247,689,1260,717,1273,745,1287,770,1302,796,1317,820,1272,855,1241,833,1208,815,1177,796,1147,779,1116,764,1085,749,1054,737,1024,725,994,715,964,706,934,698,904,691,875,686,846,681,817,678,789,676,760,676,732,676,705,677,677,679,650,683,624,686,598,691,571,697,546,705,521,713,497,721,473,731,449,741,426,752,404,765,382,778,388,791,398,809,410,832,425,861,441,893,461,931,485,972,509,1019,500,1055,493,1092,488,1129,485,1164,484,1200,484,1235,486,1270,490,1304,496,1337,503,1371,510,1403,519,1435,530,1466,541,1497,554,1527,566,1557,383,1651,245,1722,144,1776,75,1812,33,1834,10,1848,1,1853,,1854,6,1861,22,1879,32,1890,41,1902,50,1914,56,1925,85,1963,113,1999,141,2031,168,2060,194,2085,221,2110,245,2130,269,2148,293,2165,316,2180,338,2192,359,2202,379,2211,399,2217,417,2222,435,2226,451,2228,468,2231,483,2232,497,2231,509,2229,521,2228,532,2226,542,2224,559,2218,570,2214,578,2210,580,2208,591,2206,621,2200,667,2188,726,2172,759,2161,793,2148,830,2134,868,2119,905,2102,944,2082,982,2062,1020,2039,1061,2121,1082,2163,1090,2178,1091,2181,1095,2175,1106,2161,1125,2137,1147,2107,1172,2072,1198,2031,1211,2009,1223,1986,1235,1963,1246,1940,1261,1907,1274,1873,1285,1841,1295,1809,1304,1777,1312,1745,1317,1713,1323,1682,1326,1652,1328,1622,1331,1593,1331,1564,1329,1535,1327,1506,1324,1478,1321,1450,1334,1450,1346,1448,1357,1447,1368,1445,1387,1438,1403,1433,1424,1421,1430,1415xe" fillcolor="#d12f31" stroked="f">
                      <v:fill opacity="37265f"/>
                      <v:path arrowok="t" o:connecttype="custom" o:connectlocs="1584081,1370681;1738300,1276009;1912948,1296155;1948695,1268962;2013040,1115880;2042660,994019;2053890,874174;2049805,762383;2027336,659658;1970142,515641;2000781,355512;2105979,275949;2060019,206459;1959927,134956;1783242,54385;1617787,11080;1463564,0;1322619,20142;1198016,67476;1090777,138979;1081589,176245;1184740,314218;1217424,483412;1251129,636493;1314448,775478;1233763,820797;1076481,742241;923280,695916;776206,680806;637308,690877;507600,726129;390146,783531;450406,899353;503514,1099763;496363,1279030;530069,1445203;391168,1662742;10215,1861144;32684,1903440;115410,2013214;250225,2145146;366657,2217658;460620,2243844;532112,2243844;590328,2225717;741486,2187444;924302,2116947;1105079,2178383;1148993,2152197;1249085,2000123;1312404,1854091;1351217,1693960;1357346,1545914;1374708,1458298;1454371,1431104" o:connectangles="0,0,0,0,0,0,0,0,0,0,0,0,0,0,0,0,0,0,0,0,0,0,0,0,0,0,0,0,0,0,0,0,0,0,0,0,0,0,0,0,0,0,0,0,0,0,0,0,0,0,0,0,0,0,0"/>
                    </v:shape>
                    <v:shape id="Freeform 10" o:spid="_x0000_s1037" style="position:absolute;left:18933;top:4792;width:2824;height:3227;rotation:1467172fd;visibility:visible;mso-wrap-style:square;v-text-anchor:top" coordsize="1304,14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7+JSwQAA&#10;ANsAAAAPAAAAZHJzL2Rvd25yZXYueG1sRE9La8JAEL4X/A/LCN7qxoBSU1eRgI9TSxMvvQ3ZaZKa&#10;nQ27q8Z/3y0I3ubje85qM5hOXMn51rKC2TQBQVxZ3XKt4FTuXt9A+ICssbNMCu7kYbMevaww0/bG&#10;X3QtQi1iCPsMFTQh9JmUvmrIoJ/anjhyP9YZDBG6WmqHtxhuOpkmyUIabDk2NNhT3lB1Li5GwaL4&#10;+M7Z/ebn+ae5bDu/Xx7KVKnJeNi+gwg0hKf44T7qOD+F/1/iAXL9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u/iUsEAAADbAAAADwAAAAAAAAAAAAAAAACXAgAAZHJzL2Rvd25y&#10;ZXYueG1sUEsFBgAAAAAEAAQA9QAAAIUDAAAAAA==&#10;" path="m963,1359l970,1352,987,1329,1012,1295,1043,1248,1060,1221,1078,1192,1096,1160,1113,1126,1130,1091,1147,1054,1162,1017,1177,977,1250,1010,1288,1026,1302,1033,1304,1033,1303,1028,1303,1010,1302,983,1299,949,1293,909,1285,867,1281,844,1275,822,1269,800,1261,779,1254,752,1247,727,1239,702,1230,678,1221,655,1211,633,1201,610,1191,589,1180,569,1169,549,1157,530,1144,512,1131,494,1119,476,1104,459,1091,444,1077,428,1062,414,1048,400,1032,386,1018,374,1002,362,987,350,970,338,938,317,905,300,870,283,836,269,860,215,881,170,899,132,912,102,922,79,930,61,934,50,936,42,915,32,895,23,876,17,857,10,839,6,819,2,800,,779,,738,,699,2,660,4,623,9,586,14,551,21,516,28,482,37,450,47,418,57,387,68,359,80,330,93,303,108,276,122,252,138,228,154,204,171,183,189,162,208,142,226,123,245,107,265,90,286,74,307,61,330,48,352,36,374,26,396,16,419,7,443,,467,8,469,21,475,40,484,63,495,93,509,128,527,168,546,212,566,229,595,246,623,266,649,286,675,306,699,329,722,351,745,374,767,397,787,421,806,445,822,470,839,494,854,518,868,543,881,567,892,492,1065,436,1197,395,1293,369,1357,352,1398,344,1420,341,1428,340,1430,350,1433,372,1439,400,1448,425,1458,467,1468,508,1476,546,1483,583,1487,616,1490,648,1491,678,1491,707,1491,733,1489,757,1486,780,1481,801,1477,820,1471,838,1466,855,1459,870,1452,884,1444,896,1436,907,1428,917,1420,932,1405,946,1390,960,1368,963,1359xe" fillcolor="#d12f31" stroked="f">
                      <v:fill opacity="37265f"/>
                      <v:path arrowok="t" o:connecttype="custom" o:connectlocs="1002308,1347142;1076442,1237670;1130265,1141371;1180023,1030883;1307980,1040007;1323209,1042031;1319146,961953;1300870,855523;1280556,789632;1258218,711585;1229783,641643;1198303,576765;1161745,518991;1121124,465266;1078473,419651;1033792,379104;985043,342612;883496,286865;894662,172321;936301,80078;950516,42574;889588,17234;831705,2028;749445,0;632665,9125;524001,28383;424484,57777;335120,94271;255910,139882;185836,191581;124910,248347;75148,311190;36558,379104;7110,449049;21325,481483;94444,515950;215291,573726;270125,657860;334103,731858;403158,797742;477288,850454;551423,893024;442762,1213341;357459,1417084;345275,1449523;406201,1467768;515878,1496148;625555,1510342;717965,1511355;792097,1501217;850999,1486013;897711,1463710;931220,1439385;974891,1386673" o:connectangles="0,0,0,0,0,0,0,0,0,0,0,0,0,0,0,0,0,0,0,0,0,0,0,0,0,0,0,0,0,0,0,0,0,0,0,0,0,0,0,0,0,0,0,0,0,0,0,0,0,0,0,0,0,0"/>
                    </v:shape>
                    <v:shape id="Freeform 11" o:spid="_x0000_s1038" style="position:absolute;left:34037;top:16806;width:3383;height:3615;rotation:1467172fd;visibility:visible;mso-wrap-style:square;v-text-anchor:top" coordsize="1558,16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R0IRwgAA&#10;ANsAAAAPAAAAZHJzL2Rvd25yZXYueG1sRE9Na8JAEL0X/A/LCN7qRoUi0VVUKihUaKPidcyOSTA7&#10;m2ZXE/+9KxR6m8f7nOm8NaW4U+0KywoG/QgEcWp1wZmCw379PgbhPLLG0jIpeJCD+azzNsVY24Z/&#10;6J74TIQQdjEqyL2vYildmpNB17cVceAutjboA6wzqWtsQrgp5TCKPqTBgkNDjhWtckqvyc0o+G2W&#10;Oxytt8MznZJlcf06jj+/S6V63XYxAeGp9f/iP/dGh/kjeP0SDpCz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BHQhHCAAAA2wAAAA8AAAAAAAAAAAAAAAAAlwIAAGRycy9kb3du&#10;cmV2LnhtbFBLBQYAAAAABAAEAPUAAACGAwAAAAA=&#10;" path="m283,241l278,251,267,280,251,326,229,384,219,418,208,454,197,493,187,534,177,575,169,619,162,663,155,708,65,700,19,696,2,694,,694,2,701,7,718,16,745,27,780,42,818,60,862,78,906,98,949,114,975,128,1000,144,1025,161,1048,176,1071,193,1092,211,1114,227,1133,245,1152,263,1171,282,1189,299,1206,318,1221,337,1237,356,1251,375,1264,395,1278,414,1290,434,1301,454,1312,473,1322,492,1331,512,1340,534,1348,554,1355,574,1362,593,1368,613,1373,633,1378,653,1382,673,1385,693,1389,683,1453,676,1509,668,1554,662,1592,657,1621,653,1642,652,1654,651,1657,665,1663,677,1666,690,1669,702,1672,714,1673,726,1674,738,1674,749,1674,771,1672,793,1667,814,1663,835,1657,880,1647,923,1636,964,1625,1004,1612,1043,1597,1080,1582,1115,1566,1150,1549,1183,1531,1214,1513,1244,1493,1272,1473,1299,1452,1325,1430,1349,1408,1373,1384,1394,1361,1414,1338,1433,1312,1450,1288,1467,1262,1481,1237,1495,1210,1507,1183,1518,1157,1527,1129,1536,1102,1543,1075,1548,1047,1553,1019,1556,991,1558,964,1549,963,1533,958,1508,954,1478,947,1443,940,1400,934,1354,927,1303,920,1278,893,1253,866,1226,841,1198,817,1170,795,1141,775,1111,756,1080,738,1050,723,1019,708,988,695,956,684,925,674,895,665,865,657,835,652,869,441,893,281,911,166,922,87,930,38,933,13,934,2,934,,925,,901,,869,,835,,787,,741,3,698,6,657,10,619,16,585,23,552,29,522,37,495,46,469,56,446,66,424,76,405,87,387,98,371,109,357,120,345,131,334,143,324,154,316,165,308,175,303,185,297,195,294,204,288,219,285,230,283,238,283,241xe" fillcolor="#d12f31" stroked="f">
                      <v:fill opacity="37265f"/>
                      <v:path arrowok="t" o:connecttype="custom" o:connectlocs="273350,281994;224205,420973;191448,537797;165850,667715;19453,700952;2045,705987;27644,785546;79857,912442;131045,1007110;180183,1078615;232396,1141057;288706,1197457;345010,1245799;404390,1287089;464791,1321332;524170,1349533;587645,1371687;648049,1387799;709475,1398880;683881,1565053;668525,1653677;680808,1674825;718686,1683890;755542,1685905;811853,1678854;900920,1658713;1027867,1623468;1141506,1577136;1242862,1523764;1329879,1462326;1405643,1393844;1467067,1321332;1516205,1245799;1554089,1165229;1579683,1082643;1592991,998049;1569445,964812;1477303,946685;1333977,926546;1255143,846981;1168125,780514;1074960,728144;978725,688863;885564,661670;914231,283000;952110,38268;956203,0;889657,0;758617,3021;633715,16112;534412,37260;456601,66467;396200,98698;353200,131932;323511,166171;304062,196387;291774,231636" o:connectangles="0,0,0,0,0,0,0,0,0,0,0,0,0,0,0,0,0,0,0,0,0,0,0,0,0,0,0,0,0,0,0,0,0,0,0,0,0,0,0,0,0,0,0,0,0,0,0,0,0,0,0,0,0,0,0,0,0"/>
                    </v:shape>
                    <v:shape id="Freeform 12" o:spid="_x0000_s1039" style="position:absolute;left:27055;top:15712;width:4398;height:4030;rotation:1467172fd;visibility:visible;mso-wrap-style:square;v-text-anchor:top" coordsize="2022,18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dbvswQAA&#10;ANsAAAAPAAAAZHJzL2Rvd25yZXYueG1sRE9LawIxEL4X/A9hhN5qVilWV6OUgtitJx/oddyMm8XN&#10;ZElS3f77plDwNh/fc+bLzjbiRj7UjhUMBxkI4tLpmisFh/3qZQIiRGSNjWNS8EMBlove0xxz7e68&#10;pdsuViKFcMhRgYmxzaUMpSGLYeBa4sRdnLcYE/SV1B7vKdw2cpRlY2mx5tRgsKUPQ+V1920VHLfm&#10;VBw2OC7Oq6i/LtO3YrP2Sj33u/cZiEhdfIj/3Z86zX+Fv1/SAXLx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nW77MEAAADbAAAADwAAAAAAAAAAAAAAAACXAgAAZHJzL2Rvd25y&#10;ZXYueG1sUEsFBgAAAAAEAAQA9QAAAIUDAAAAAA==&#10;" path="m284,1516l296,1522,331,1538,385,1563,456,1592,497,1607,540,1623,587,1638,637,1653,688,1667,741,1679,796,1690,851,1700,837,1756,826,1798,819,1828,813,1849,810,1861,809,1867,808,1869,808,1870,816,1868,837,1865,870,1857,912,1845,937,1838,962,1830,990,1820,1018,1810,1047,1798,1075,1786,1105,1771,1134,1757,1165,1740,1195,1724,1225,1706,1253,1688,1281,1670,1306,1652,1332,1632,1356,1612,1378,1592,1402,1572,1423,1551,1443,1528,1462,1507,1481,1485,1498,1462,1515,1440,1530,1416,1546,1393,1560,1370,1574,1345,1586,1322,1597,1298,1608,1273,1618,1249,1628,1224,1636,1199,1644,1174,1651,1149,1658,1123,1664,1099,1668,1073,1673,1048,1751,1062,1817,1076,1871,1086,1916,1094,1949,1101,1973,1108,1982,1111,1990,1113,1996,1117,1999,1119,2008,1088,2014,1058,2019,1029,2021,1000,2022,972,2020,946,2018,919,2012,893,2000,839,1987,787,1971,737,1956,688,1938,642,1920,596,1900,553,1880,512,1859,472,1837,434,1814,398,1789,362,1765,329,1739,298,1713,268,1685,239,1657,212,1628,187,1599,163,1569,141,1539,121,1508,102,1477,86,1445,69,1413,56,1380,42,1346,32,1313,23,1280,15,1245,8,1211,4,1176,,1175,9,1172,29,1165,56,1158,92,1146,136,1135,187,1121,246,1105,311,1072,341,1041,372,1011,404,983,438,957,472,933,507,910,543,890,578,871,616,853,653,837,691,822,728,810,766,799,804,789,840,780,878,527,831,335,796,197,772,103,754,45,744,14,738,3,737,1,736,1,748,1,777,1,814,1,850,,909,1,965,4,1017,9,1066,14,1111,21,1153,30,1192,39,1229,49,1262,60,1293,72,1321,84,1346,96,1371,110,1391,123,1411,137,1427,151,1442,164,1455,177,1467,191,1477,203,1485,215,1493,227,1498,237,1503,256,1511,271,1514,281,1515,284,1516xe" fillcolor="#d12f31" stroked="f">
                      <v:fill opacity="37265f"/>
                      <v:path arrowok="t" o:connecttype="custom" o:connectlocs="340595,1539311;511406,1608369;655467,1654408;819079,1691438;849947,1799531;833484,1862588;831426,1871592;895224,1858584;989889,1831560;1077356,1799531;1166875,1758498;1260514,1707453;1343863,1653406;1417950,1593359;1484832,1529303;1541427,1463246;1590819,1394188;1631978,1323124;1664906,1250065;1691660,1174997;1712238,1099936;1801762,1062907;1971546,1094934;2039460,1111946;2056950,1119952;2077529,1029876;2078562,946806;2057981,839716;2012707,688589;1955083,553470;1890255,434369;1816167,329281;1733850,239203;1645357,163137;1551717,102088;1453963,56049;1351065,23018;1246109,4004;1205976,29022;1179221,136117;1137035,311265;1040312,404343;960047,507431;896250,616525;845832,728618;811873,840714;344710,796677;46307,744632;1031,736626;1031,814691;1031,965821;14406,1111946;40132,1230049;74087,1322127;113189,1392188;155379,1443229;196538,1478256;233581,1499276;278855,1515291" o:connectangles="0,0,0,0,0,0,0,0,0,0,0,0,0,0,0,0,0,0,0,0,0,0,0,0,0,0,0,0,0,0,0,0,0,0,0,0,0,0,0,0,0,0,0,0,0,0,0,0,0,0,0,0,0,0,0,0,0,0,0"/>
                    </v:shape>
                    <v:shape id="Freeform 13" o:spid="_x0000_s1040" style="position:absolute;left:43116;top:17900;width:2836;height:3356;rotation:1467172fd;visibility:visible;mso-wrap-style:square;v-text-anchor:top" coordsize="1308,15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J6odwgAA&#10;ANsAAAAPAAAAZHJzL2Rvd25yZXYueG1sRE9Na8JAEL0X/A/LCL3VjaUWidkElRZ6KtUGeh2yYxKT&#10;nY3ZrYn++q5Q8DaP9zlJNppWnKl3tWUF81kEgriwuuZSQf79/rQE4TyyxtYyKbiQgyydPCQYazvw&#10;js57X4oQwi5GBZX3XSylKyoy6Ga2Iw7cwfYGfYB9KXWPQwg3rXyOoldpsObQUGFH24qKZv9rFJy6&#10;8uVrLX/y7Zu7LI/Xz9xshkapx+m4XoHwNPq7+N/9ocP8Bdx+CQfI9A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Anqh3CAAAA2wAAAA8AAAAAAAAAAAAAAAAAlwIAAGRycy9kb3du&#10;cmV2LnhtbFBLBQYAAAAABAAEAPUAAACGAwAAAAA=&#10;" path="m865,1459l873,1453,895,1434,929,1404,972,1362,994,1337,1018,1311,1043,1282,1068,1251,1092,1217,1117,1182,1140,1144,1162,1105,1236,1154,1273,1180,1288,1188,1290,1191,1291,1184,1295,1166,1298,1139,1302,1103,1306,1062,1308,1016,1308,993,1308,970,1307,945,1305,921,1301,893,1297,867,1292,840,1288,814,1282,789,1276,765,1268,740,1260,717,1252,694,1243,671,1233,649,1223,628,1213,607,1202,587,1190,567,1178,547,1166,529,1152,510,1139,493,1126,476,1111,459,1097,444,1083,428,1067,413,1036,385,1004,358,969,334,936,312,970,262,999,219,1024,183,1044,153,1059,130,1069,113,1076,103,1077,100,1060,84,1043,71,1025,59,1005,48,985,40,964,33,954,31,943,30,932,29,922,29,878,20,836,13,794,8,754,3,714,1,675,,637,,600,2,564,4,529,9,495,14,462,21,430,29,399,38,368,48,339,59,310,71,283,84,257,99,231,113,206,129,182,146,160,163,138,182,118,201,98,221,79,242,61,263,45,285,29,307,14,331,,354,9,357,24,365,45,377,71,394,103,414,140,438,181,466,227,496,231,512,237,528,241,544,248,558,261,589,276,618,292,647,311,675,330,701,351,728,373,753,395,778,419,802,442,824,466,847,491,868,515,888,539,907,426,1075,342,1202,282,1293,241,1354,217,1390,204,1409,199,1416,199,1417,208,1422,231,1433,259,1447,283,1459,328,1478,370,1495,410,1509,448,1520,483,1530,516,1538,547,1545,577,1549,606,1552,632,1554,656,1554,680,1552,701,1551,721,1548,738,1544,755,1539,771,1534,784,1528,796,1522,808,1516,818,1509,827,1503,835,1496,842,1489,853,1478,859,1468,864,1461,865,1459xe" fillcolor="#d12f31" stroked="f">
                      <v:fill opacity="37265f"/>
                      <v:path arrowok="t" o:connecttype="custom" o:connectlocs="912422,1444320;1013350,1346622;1088792,1260001;1162194,1152235;1297782,1188490;1316132,1192520;1327348,1110935;1333464,1000146;1330403,927629;1317151,846045;1300844,770504;1276373,698994;1246810,632522;1213168,571079;1174427,513669;1132629,462301;1087771,415971;987865,336401;1018449,220576;1079616,130936;1097968,100719;1044955,59425;982769,33238;950142,29211;852277,13091;727900,1006;611681,2015;504637,14098;406769,38272;316034,71510;235496,113810;163113,164172;99906,222591;45877,287048;0,356550;45877,379714;142724,441150;235496,515684;252829,562013;297687,651658;357833,733236;427158,807770;500561,874247;434294,1082733;245691,1363743;202874,1426192;235496,1443313;334388,1488637;456724,1530936;557651,1556117;644305,1565183;714648,1562162;769696,1550077;811495,1532951;843101,1513815;869605,1488637;881842,1469500" o:connectangles="0,0,0,0,0,0,0,0,0,0,0,0,0,0,0,0,0,0,0,0,0,0,0,0,0,0,0,0,0,0,0,0,0,0,0,0,0,0,0,0,0,0,0,0,0,0,0,0,0,0,0,0,0,0,0,0,0"/>
                    </v:shape>
                    <v:shape id="Freeform 14" o:spid="_x0000_s1041" style="position:absolute;left:32638;top:644;width:3891;height:3745;rotation:1467172fd;visibility:visible;mso-wrap-style:square;v-text-anchor:top" coordsize="1791,17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JxnrvgAA&#10;ANsAAAAPAAAAZHJzL2Rvd25yZXYueG1sRE/NisIwEL4L+w5hhL3ZVA/iVtMisoIet/oAQzOmxWYS&#10;mljr25uFhb3Nx/c7u2qyvRhpCJ1jBcssB0HcON2xUXC9HBcbECEia+wdk4IXBajKj9kOC+2e/ENj&#10;HY1IIRwKVNDG6AspQ9OSxZA5T5y4mxssxgQHI/WAzxRue7nK87W02HFqaNHToaXmXj+sgn5//vZX&#10;ftXTaB/u7o/m/LUySn3Op/0WRKQp/ov/3Ced5q/h95d0gCzf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/CcZ674AAADbAAAADwAAAAAAAAAAAAAAAACXAgAAZHJzL2Rvd25yZXYu&#10;eG1sUEsFBgAAAAAEAAQA9QAAAIIDAAAAAA==&#10;" path="m341,1473l352,1477,384,1487,434,1500,499,1515,537,1524,577,1531,619,1539,664,1545,709,1551,756,1554,802,1558,850,1559,850,1614,850,1656,850,1686,850,1707,850,1720,850,1725,850,1728,857,1726,874,1719,901,1706,935,1690,974,1669,1018,1644,1040,1631,1062,1618,1084,1602,1105,1586,1132,1568,1156,1549,1181,1529,1203,1509,1225,1489,1246,1469,1266,1448,1285,1427,1303,1406,1320,1383,1336,1361,1351,1340,1365,1318,1378,1296,1392,1272,1403,1250,1414,1228,1424,1205,1433,1183,1442,1159,1449,1137,1456,1114,1463,1092,1468,1068,1473,1046,1477,1024,1480,1002,1483,979,1485,957,1487,935,1488,914,1488,893,1562,897,1623,901,1671,903,1711,905,1741,906,1764,906,1778,906,1786,906,1788,893,1789,881,1790,867,1791,854,1790,827,1787,802,1782,777,1776,753,1767,730,1757,709,1741,661,1724,617,1705,572,1686,531,1666,491,1645,452,1624,416,1601,380,1578,347,1554,315,1529,285,1505,256,1479,229,1453,204,1426,180,1399,157,1372,137,1344,117,1316,99,1287,84,1258,68,1230,55,1201,44,1172,33,1142,24,1112,16,1083,11,1053,5,1023,2,994,,964,,935,,934,14,933,35,931,62,929,96,925,136,923,184,922,237,921,297,896,327,871,358,849,389,828,421,809,455,791,488,775,522,760,556,747,591,735,625,725,661,716,696,708,731,702,766,698,801,695,836,469,822,299,811,176,804,92,799,41,795,13,794,2,793,,793,2,805,8,834,10,852,12,871,13,890,14,906,22,959,30,1008,39,1055,49,1098,60,1138,71,1175,83,1209,95,1240,107,1269,121,1296,135,1319,148,1341,162,1361,176,1379,190,1394,204,1408,217,1420,231,1430,243,1440,256,1448,267,1453,278,1459,289,1463,299,1467,316,1471,329,1473,337,1473,341,1473xe" fillcolor="#d12f31" stroked="f">
                      <v:fill opacity="37265f"/>
                      <v:path arrowok="t" o:connecttype="custom" o:connectlocs="393699,1513578;550565,1551238;680777,1572614;822261,1585847;871475,1685601;871475,1750742;871475,1758886;923762,1736492;1043718,1673384;1111386,1630635;1185206,1576686;1255948,1515613;1317465,1452505;1369754,1385329;1412813,1319168;1449722,1249948;1478428,1179714;1499960,1111519;1514314,1042306;1522517,974105;1525594,908964;1713213,919142;1808565,922195;1833169,908964;1836248,869265;1827019,790886;1801385,721673;1748076,582224;1686561,460080;1617867,353202;1543019,260577;1462027,183219;1377955,119092;1289783,69215;1201606,33588;1110362,11198;1019112,0;957599,14250;952467,97715;945294,241236;893007,364398;829439,463134;779202,565935;743316,672815;719735,779690;480848,836691;94323,813283;2049,807175;8203,848908;13328,905906;30759,1026017;61515,1158338;97399,1262165;138410,1342576;180446,1403647;222482,1445379;262468,1473881;296300,1489149;337311,1499329" o:connectangles="0,0,0,0,0,0,0,0,0,0,0,0,0,0,0,0,0,0,0,0,0,0,0,0,0,0,0,0,0,0,0,0,0,0,0,0,0,0,0,0,0,0,0,0,0,0,0,0,0,0,0,0,0,0,0,0,0,0,0"/>
                    </v:shape>
                    <v:shape id="Freeform 15" o:spid="_x0000_s1042" style="position:absolute;left:42419;top:3303;width:5113;height:7619;rotation:1467172fd;visibility:visible;mso-wrap-style:square;v-text-anchor:top" coordsize="2359,35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zHoivgAA&#10;ANsAAAAPAAAAZHJzL2Rvd25yZXYueG1sRE9Ni8IwEL0L+x/CLHgRTRTU0jWKLAheVwWvQzK2XZtJ&#10;bbK1/vuNIHibx/uc1aZ3teioDZVnDdOJAkFsvK240HA67sYZiBCRLdaeScODAmzWH4MV5tbf+Ye6&#10;QyxECuGQo4YyxiaXMpiSHIaJb4gTd/Gtw5hgW0jb4j2Fu1rOlFpIhxWnhhIb+i7JXA9/TkNxDplv&#10;umk06ncu/W2u9iNz1Xr42W+/QETq41v8cu9tmr+E5y/pALn+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Ccx6Ir4AAADbAAAADwAAAAAAAAAAAAAAAACXAgAAZHJzL2Rvd25yZXYu&#10;eG1sUEsFBgAAAAAEAAQA9QAAAIIDAAAAAA==&#10;" path="m2161,1545l2163,1530,2170,1493,2176,1435,2184,1358,2187,1315,2190,1268,2191,1220,2191,1167,2190,1114,2186,1060,2182,1005,2175,949,2236,944,2282,941,2314,939,2336,937,2349,935,2356,935,2359,935,2355,928,2344,907,2326,876,2301,836,2286,815,2270,791,2253,768,2234,743,2214,720,2193,697,2170,674,2146,651,2122,626,2095,601,2070,577,2044,555,2018,534,1991,514,1964,495,1938,477,1911,461,1884,445,1857,431,1830,416,1802,404,1774,393,1748,382,1720,372,1692,363,1665,355,1637,348,1609,342,1581,336,1555,332,1527,328,1499,325,1471,323,1444,321,1417,321,1389,320,1363,321,1336,322,1309,324,1283,326,1277,247,1272,181,1267,127,1263,83,1259,50,1256,26,1255,9,1254,,1223,1,1193,3,1164,7,1135,12,1107,20,1081,30,1067,36,1054,42,1041,49,1027,57,977,83,931,111,885,140,842,169,800,199,761,230,723,261,688,293,654,325,623,357,593,391,566,425,540,458,516,494,494,528,472,563,454,598,437,634,421,670,408,706,397,741,387,778,378,813,371,850,367,886,363,921,361,958,361,993,363,1029,365,1064,369,1099,376,1133,390,1133,412,1131,444,1127,481,1123,528,1116,582,1110,646,1101,716,1091,734,1104,753,1116,772,1129,792,1140,831,1161,871,1180,912,1196,953,1211,994,1223,1036,1234,1078,1243,1120,1251,1162,1256,1204,1261,1245,1263,1286,1264,1327,1263,1367,1261,1375,1338,1382,1410,1387,1477,1394,1539,1399,1597,1404,1650,1409,1699,1414,1743,1382,1736,1348,1729,1316,1723,1284,1719,1252,1716,1219,1713,1188,1712,1156,1712,1125,1712,1094,1714,1063,1717,1033,1720,1002,1724,973,1730,943,1736,914,1742,899,1659,885,1588,873,1528,862,1480,854,1443,848,1416,844,1398,843,1388,812,1394,782,1402,752,1410,724,1420,697,1432,670,1444,643,1458,617,1474,566,1508,518,1544,471,1579,428,1616,387,1652,348,1690,310,1727,276,1766,244,1803,214,1842,186,1880,159,1919,136,1959,114,1997,94,2036,76,2075,60,2115,46,2154,34,2193,24,2232,15,2270,8,2309,4,2348,1,2386,,2424,,2461,2,2498,5,2536,11,2571,17,2608,25,2642,35,2678,51,2677,75,2672,107,2667,148,2658,198,2648,255,2636,318,2622,389,2607,411,2618,432,2629,455,2639,477,2649,499,2658,521,2666,543,2673,566,2680,589,2687,611,2692,634,2697,658,2701,703,2709,749,2714,794,2719,840,2721,885,2721,930,2720,973,2718,1016,2715,1057,2711,1098,2705,1128,2849,1154,2973,1177,3082,1196,3175,1213,3255,1226,3320,1238,3376,1247,3419,1254,3454,1259,3480,1263,3500,1265,3512,1267,3521,1268,3526,1268,3527,1268,3528,1282,3523,1316,3511,1358,3498,1396,3484,1456,3461,1511,3437,1564,3412,1611,3388,1655,3362,1696,3338,1732,3314,1766,3289,1796,3265,1822,3240,1847,3217,1868,3194,1887,3170,1903,3148,1917,3127,1929,3106,1939,3086,1948,3066,1953,3048,1959,3031,1962,3014,1965,2998,1966,2984,1968,2971,1968,2948,1965,2932,1963,2922,1962,2919,1963,2904,1965,2865,1966,2836,1966,2803,1966,2765,1966,2723,1964,2678,1961,2629,1956,2578,1951,2523,1942,2468,1933,2411,1927,2383,1921,2354,1913,2324,1905,2295,1971,2282,2021,2270,2055,2263,2080,2258,2094,2255,2101,2253,2104,2253,2100,2246,2086,2226,2064,2196,2035,2158,2018,2137,1999,2115,1978,2092,1954,2067,1931,2043,1904,2017,1878,1993,1849,1969,1839,1961,1830,1953,1820,1946,1810,1939,1845,1922,1879,1904,1909,1888,1938,1870,1964,1853,1988,1835,2010,1819,2030,1802,2049,1784,2065,1768,2080,1751,2093,1736,2105,1720,2115,1705,2124,1689,2133,1675,2140,1660,2145,1647,2150,1635,2153,1622,2159,1600,2161,1580,2162,1554,2161,1545xe" fillcolor="#d12f31" stroked="f">
                      <v:fill opacity="37265f"/>
                      <v:path arrowok="t" o:connecttype="custom" o:connectlocs="2227088,1324456;2221994,1012223;2392056,941722;2368637,882294;2254584,725176;2107941,581150;1946026,464312;1780039,384749;1609977,338413;1442976,323309;1300406,248775;1278003,9066;1127292,20142;994907,83597;736250,262875;549898,461291;428718,674817;373726,892369;375763,1106899;537678,1124025;786151,1137116;1012218,1231790;1267822,1272081;1412426,1487618;1407332,1748483;1209776,1724311;1020365,1736393;889001,1538984;826886,1404019;654785,1468482;394095,1663877;189411,1893516;61100,2130204;4073,2364881;11199,2589484;108962,2686175;418533,2636822;552952,2692217;715885,2728474;990834,2737540;1198577,3104157;1276989,3478832;1291242,3552357;1482690,3485883;1763747,3337826;1921589,3192793;1988801,3069911;2004073,2969196;2002040,2856389;1991855,2596535;1948066,2340709;2132383,2271214;2101835,2211788;1966396,2057687;1853362,1959990;2000000,1866322;2118126,1763589;2179226,1671934;2201631,1565171" o:connectangles="0,0,0,0,0,0,0,0,0,0,0,0,0,0,0,0,0,0,0,0,0,0,0,0,0,0,0,0,0,0,0,0,0,0,0,0,0,0,0,0,0,0,0,0,0,0,0,0,0,0,0,0,0,0,0,0,0,0,0"/>
                    </v:shape>
                    <v:shape id="Freeform 16" o:spid="_x0000_s1043" style="position:absolute;left:35910;top:2751;width:4840;height:10003;rotation:1467172fd;visibility:visible;mso-wrap-style:square;v-text-anchor:top" coordsize="2231,46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HX/swgAA&#10;ANsAAAAPAAAAZHJzL2Rvd25yZXYueG1sRI9BawJBDIXvgv9hiNCbziql1NVRRCh6aaUqeg07cXdx&#10;J7OdGXX7782h0Fseed/Ly3zZuUbdKcTas4HxKANFXHhbc2ngePgYvoOKCdli45kM/FKE5aLfm2Nu&#10;/YO/6b5PpZIQjjkaqFJqc61jUZHDOPItsewuPjhMIkOpbcCHhLtGT7LsTTusWS5U2NK6ouK6vzmp&#10;0e3w55VTOI9Prp5uvj6zazM15mXQrWagEnXp3/xHb61wUlZ+kQH04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Qdf+zCAAAA2wAAAA8AAAAAAAAAAAAAAAAAlwIAAGRycy9kb3du&#10;cmV2LnhtbFBLBQYAAAAABAAEAPUAAACGAwAAAAA=&#10;" path="m1193,1646l1220,1629,1257,1605,1301,1574,1351,1535,1378,1513,1405,1490,1434,1464,1462,1437,1491,1410,1519,1380,1546,1349,1574,1317,1640,1382,1673,1415,1685,1427,1687,1430,1690,1423,1696,1405,1706,1378,1717,1341,1730,1298,1741,1250,1746,1224,1751,1199,1755,1172,1758,1146,1758,1115,1758,1083,1758,1054,1756,1024,1754,994,1752,965,1747,937,1743,909,1738,883,1732,856,1726,830,1719,805,1711,779,1702,755,1693,732,1684,708,1673,686,1663,664,1651,642,1640,621,1626,601,1614,581,1601,561,1586,542,1572,524,1558,506,1542,489,1526,472,1511,455,1494,440,1478,424,1460,409,1510,360,1551,319,1585,283,1613,256,1633,233,1647,216,1653,209,1656,205,1659,200,1659,197,1642,181,1624,166,1605,150,1586,137,1566,124,1545,114,1524,105,1503,98,1457,80,1411,65,1367,50,1323,38,1280,28,1238,19,1196,13,1156,7,1116,4,1077,2,1038,,1001,2,965,4,928,8,894,13,859,19,827,28,795,37,763,47,733,59,703,73,675,86,647,101,620,118,594,135,570,154,545,172,522,192,501,213,480,236,459,258,440,282,448,290,461,303,480,321,504,343,533,371,567,403,607,440,653,480,658,518,667,554,677,590,688,625,702,661,716,695,733,728,751,762,768,794,788,825,808,855,831,885,852,913,875,940,898,966,922,990,767,1150,652,1271,569,1359,513,1419,479,1456,462,1476,455,1484,454,1486,463,1493,486,1509,514,1527,540,1543,590,1574,637,1602,683,1626,726,1647,767,1665,805,1679,842,1692,876,1702,908,1708,938,1714,966,1717,991,1718,1016,1718,1038,1716,1058,1714,1077,1709,1077,1733,1076,1759,1075,1788,1074,1820,1071,1857,1069,1895,1067,1937,1064,1982,1048,1999,1033,2017,1018,2036,1005,2053,991,2072,978,2091,966,2110,954,2129,932,2169,912,2209,894,2249,877,2290,863,2331,850,2373,839,2414,831,2456,823,2497,816,2538,812,2579,808,2619,668,2612,546,2605,440,2599,348,2595,270,2590,204,2587,150,2585,107,2583,73,2580,47,2579,28,2578,16,2577,7,2577,2,2577,1,2577,,2577,2,2590,8,2625,10,2645,12,2667,15,2687,15,2705,24,2765,34,2821,45,2875,57,2923,69,2969,83,3012,98,3051,112,3088,129,3120,145,3151,161,3179,178,3203,194,3225,211,3246,229,3264,246,3280,262,3294,278,3306,293,3316,309,3325,323,3333,337,3340,350,3344,362,3347,382,3353,398,3355,409,3356,412,3356,424,3361,461,3372,517,3387,591,3406,633,3415,678,3424,726,3433,776,3439,828,3446,883,3450,937,3454,993,3455,993,3520,993,3570,993,3605,993,3629,993,3644,993,3650,993,3654,1004,3649,1033,3636,1077,3615,1132,3587,1146,3610,1159,3635,1173,3658,1188,3680,1202,3703,1218,3725,1232,3746,1248,3767,1050,3935,902,4064,794,4157,720,4221,674,4259,650,4281,641,4289,638,4291,650,4301,677,4323,711,4350,737,4376,786,4414,833,4448,877,4479,919,4507,961,4531,1000,4552,1038,4570,1074,4587,1108,4599,1141,4610,1172,4619,1201,4626,1229,4630,1256,4633,1280,4635,1302,4635,1324,4633,1344,4631,1362,4628,1380,4623,1395,4619,1409,4613,1422,4609,1433,4603,1451,4592,1464,4583,1472,4577,1474,4575,1488,4569,1522,4554,1546,4541,1575,4527,1608,4510,1643,4491,1681,4469,1720,4445,1762,4418,1803,4389,1846,4357,1888,4324,1909,4306,1929,4287,1950,4268,1970,4248,2044,4330,2083,4373,2096,4388,2098,4390,2101,4383,2111,4360,2127,4327,2144,4284,2154,4259,2164,4233,2172,4204,2181,4175,2190,4145,2198,4114,2206,4082,2211,4050,2218,4014,2222,3980,2226,3944,2229,3910,2230,3877,2231,3843,2231,3810,2229,3777,2227,3746,2224,3713,2220,3682,2215,3652,2209,3622,2202,3593,2195,3564,2187,3535,2178,3507,2168,3479,2157,3453,2146,3426,2135,3401,2123,3375,2109,3351,2096,3327,2081,3304,2067,3281,2053,3259,2037,3237,2020,3216,2005,3196,1987,3176,1970,3158,2029,3108,2080,3064,2123,3028,2157,2999,2184,2976,2204,2959,2211,2952,2218,2949,2222,2946,2226,2946,2217,2932,2208,2920,2199,2908,2189,2897,2178,2887,2167,2876,2156,2866,2144,2857,2119,2839,2094,2821,2068,2806,2042,2789,2003,2770,1965,2752,1927,2736,1889,2720,1853,2706,1816,2693,1780,2680,1744,2669,1744,2661,1823,2667,1891,2673,1947,2677,1994,2681,2029,2685,2057,2688,2075,2689,2084,2690,2086,2675,2088,2658,2089,2643,2089,2627,2088,2595,2086,2565,2080,2534,2074,2505,2066,2476,2056,2450,2037,2402,2018,2355,1998,2310,1977,2266,1956,2225,1934,2185,1911,2147,1887,2110,1863,2073,1838,2040,1813,2007,1787,1976,1761,1947,1734,1918,1706,1891,1679,1866,1650,1843,1621,1819,1592,1798,1563,1779,1533,1760,1503,1744,1473,1728,1442,1714,1412,1700,1381,1689,1350,1678,1319,1669,1288,1662,1257,1655,1226,1649,1193,1646xe" fillcolor="#d12f31" stroked="f">
                      <v:fill opacity="37265f"/>
                      <v:path arrowok="t" o:connecttype="custom" o:connectlocs="1464236,1471611;1720530,1434422;1782819,1230363;1790984,999169;1747079,783053;1660287,604127;1542862,457365;1667435,234210;1638844,150781;1395823,50261;1059888,0;779088,47246;556494,172893;490122,322669;691276,593069;825037,859447;581000,1366067;524837,1534941;859756,1700797;1080309,1722912;1089501,1947072;986369,2120973;856693,2426553;449276,2612516;28591,2591407;10214,2658756;70454,2984438;198089,3241771;329812,3350334;432940,3378478;845458,3463917;1013940,3662950;1170165,3628773;1072139,3955460;663705,4323364;981262,4554561;1254914,4654075;1424416,4643019;1519376,4592758;1799154,4440974;2087099,4352516;2199419,4281148;2264771,4034874;2273958,3765479;2223925,3525234;2124881,3321182;2071785,3124160;2268851,2961317;2201460,2880905;1967630,2750227;1930874,2686896;2132028,2671820;2099354,2462741;1926789,2120973;1714401,1875704;1472406,1722912;1218155,1654557" o:connectangles="0,0,0,0,0,0,0,0,0,0,0,0,0,0,0,0,0,0,0,0,0,0,0,0,0,0,0,0,0,0,0,0,0,0,0,0,0,0,0,0,0,0,0,0,0,0,0,0,0,0,0,0,0,0,0,0,0"/>
                    </v:shape>
                    <v:shape id="Freeform 17" o:spid="_x0000_s1044" style="position:absolute;left:41217;top:22236;width:6714;height:4807;rotation:1467172fd;visibility:visible;mso-wrap-style:square;v-text-anchor:top" coordsize="3095,22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zJCjwQAA&#10;ANsAAAAPAAAAZHJzL2Rvd25yZXYueG1sRE/NasJAEL4XfIdlBG91Uw9qU1cpEbGHgtT0AYbsmIRm&#10;Z0N2TKJP3y0Ivc3H9zub3ega1VMXas8GXuYJKOLC25pLA9/54XkNKgiyxcYzGbhRgN128rTB1PqB&#10;v6g/S6liCIcUDVQibap1KCpyGOa+JY7cxXcOJcKu1LbDIYa7Ri+SZKkd1hwbKmwpq6j4OV+dgaus&#10;ymzYy7o/5YUfj1l++VzdjZlNx/c3UEKj/Isf7g8b57/C3y/xAL39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syQo8EAAADbAAAADwAAAAAAAAAAAAAAAACXAgAAZHJzL2Rvd25y&#10;ZXYueG1sUEsFBgAAAAAEAAQA9QAAAIUDAAAAAA==&#10;" path="m2783,1688l2788,1679,2803,1652,2814,1632,2825,1608,2837,1581,2851,1551,2864,1517,2877,1481,2891,1443,2903,1402,2914,1359,2924,1314,2933,1269,2939,1221,3029,1238,3075,1246,3093,1249,3095,1250,3094,1243,3091,1226,3087,1198,3079,1162,3074,1142,3068,1121,3060,1099,3053,1076,3044,1052,3034,1028,3023,1005,3009,980,2996,953,2982,926,2967,900,2953,876,2936,852,2921,829,2904,807,2887,786,2869,765,2852,745,2834,726,2815,708,2796,691,2777,675,2758,658,2739,644,2719,630,2700,616,2679,603,2659,591,2639,580,2619,570,2598,560,2578,550,2556,542,2536,533,2515,526,2495,520,2454,508,2414,499,2429,434,2441,379,2451,332,2459,293,2464,262,2469,240,2471,223,2471,216,2450,210,2427,207,2403,206,2379,205,2356,206,2332,207,2309,210,2287,216,2256,220,2225,225,2195,231,2165,237,2136,243,2108,251,2080,259,2054,267,2027,276,2001,285,1977,295,1953,303,1928,314,1905,326,1883,337,1860,348,1839,360,1818,372,1798,385,1779,399,1761,412,1742,425,1725,440,1707,454,1691,469,1675,484,1660,500,1645,515,1631,531,1617,548,1604,563,1592,580,1571,562,1549,544,1526,528,1504,512,1481,496,1456,482,1433,469,1409,457,1401,462,1390,474,1374,493,1357,518,1311,581,1257,660,1194,752,1129,853,1062,958,998,1066,998,1067,998,1079,998,1067,998,1066,1069,938,1133,822,1193,716,1247,620,1294,534,1338,457,1375,389,1409,329,1436,277,1461,232,1480,196,1495,165,1508,140,1515,122,1520,110,1522,103,1495,87,1469,73,1442,60,1415,49,1389,39,1362,30,1335,23,1309,17,1250,10,1192,5,1136,2,1081,,1028,2,976,4,925,7,876,13,828,20,782,29,736,39,693,51,651,65,610,79,570,96,532,113,495,131,460,151,425,171,392,194,361,217,331,241,302,266,275,292,249,319,224,347,201,374,179,404,159,434,139,464,121,495,104,528,112,536,126,549,142,563,164,580,222,621,297,671,386,730,492,796,611,870,743,953,732,946,702,927,655,899,596,865,527,824,452,778,373,733,294,686,219,643,149,603,90,571,43,545,26,538,12,531,3,529,,529,3,533,11,541,27,553,48,570,66,586,93,613,128,648,169,693,269,798,381,918,440,980,500,1041,557,1101,614,1157,667,1209,717,1253,739,1273,762,1291,780,1308,799,1320,799,1321,799,1322,800,1322,802,1322,805,1320,809,1315,822,1301,838,1280,858,1251,883,1214,910,1172,940,1122,848,1284,767,1426,697,1550,636,1655,585,1745,542,1819,507,1881,481,1931,460,1971,445,2001,440,2013,435,2023,432,2033,431,2040,430,2047,430,2052,431,2057,432,2060,437,2066,445,2071,456,2081,469,2090,482,2098,496,2104,526,2117,558,2128,617,2149,674,2167,728,2182,779,2195,827,2205,873,2213,915,2219,955,2223,992,2224,1028,2224,1060,2223,1091,2220,1120,2217,1146,2211,1170,2204,1192,2197,1212,2189,1231,2180,1248,2171,1263,2162,1277,2153,1288,2143,1299,2134,1308,2126,1321,2110,1331,2097,1335,2089,1338,2086,1348,2077,1375,2050,1394,2030,1416,2007,1442,1980,1469,1949,1498,1915,1527,1877,1557,1836,1589,1793,1620,1746,1650,1696,1664,1671,1678,1644,1693,1617,1706,1590,1702,1583,1695,1575,1685,1565,1672,1554,1654,1540,1633,1523,1607,1504,1576,1483,1502,1433,1405,1371,1286,1295,1139,1207,1172,1227,1261,1279,1385,1352,1529,1434,1602,1474,1672,1513,1737,1547,1797,1577,1823,1591,1847,1601,1867,1609,1885,1616,1899,1621,1909,1623,1916,1622,1918,1618,1924,1575,1927,1533,1928,1489,1929,1444,1928,1399,1927,1351,1924,1301,1918,1250,1912,1207,1905,1165,1896,1123,1886,1085,1906,1099,1927,1113,1947,1127,1968,1140,1990,1152,2011,1165,2033,1176,2055,1187,2077,1197,2099,1206,2120,1214,2142,1223,2165,1230,2187,1238,2209,1243,2230,1250,2179,1461,2140,1621,2112,1736,2094,1815,2082,1864,2077,1889,2075,1899,2075,1901,2086,1904,2115,1908,2134,1911,2152,1914,2171,1915,2188,1916,2238,1917,2286,1918,2330,1916,2372,1914,2411,1910,2448,1905,2482,1899,2514,1891,2543,1884,2571,1876,2596,1866,2619,1856,2640,1846,2660,1835,2676,1824,2693,1813,2706,1801,2720,1790,2731,1779,2741,1768,2748,1757,2756,1747,2763,1737,2767,1728,2775,1712,2780,1699,2783,1692,2783,1688xe" fillcolor="#d12f31" stroked="f">
                      <v:fill opacity="37265f"/>
                      <v:path arrowok="t" o:connecttype="custom" o:connectlocs="2910420,1566224;2994134,1281459;3155424,1238034;3107447,1062325;3014547,884598;2893070,733126;2756274,622046;2609273,547321;2491875,382718;2501066,212059;2334665,218120;2123353,261543;1944706,329200;1797705,416045;1679285,520053;1557809,533181;1418971,478653;1084136,967404;1156613,830070;1465930,279720;1553724,104012;1362825,23229;996345,4042;664569,65638;400170,195905;205190,377674;128627,554391;623736,878540;461422,785638;26541,543282;49002,575595;449172,989620;777883,1303672;821778,1332959;959592,1133015;517568,1899463;439981,2060026;465507,2101428;688047,2188272;1012673,2245831;1216844,2218567;1326077,2154947;1403658,2070122;1589450,1854021;1741560,1605607;1640496,1518763;1287281,1291555;1860995,1606617;1957978,1633885;1964100,1313772;1967163,1123928;2120288,1208753;2276478,1262272;2118251,1917643;2233601,1934807;2533733,1917643;2715441,1853012;2805276,1774248;2841005,1704568" o:connectangles="0,0,0,0,0,0,0,0,0,0,0,0,0,0,0,0,0,0,0,0,0,0,0,0,0,0,0,0,0,0,0,0,0,0,0,0,0,0,0,0,0,0,0,0,0,0,0,0,0,0,0,0,0,0,0,0,0,0,0"/>
                    </v:shape>
                    <v:shape id="Freeform 18" o:spid="_x0000_s1045" style="position:absolute;left:49103;top:20728;width:4437;height:4133;rotation:1467172fd;visibility:visible;mso-wrap-style:square;v-text-anchor:top" coordsize="2047,19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oGwWwAAA&#10;ANsAAAAPAAAAZHJzL2Rvd25yZXYueG1sRE9Ni8IwEL0L+x/CLHgRTfSgUo2yyi4seBCrB49DMzbF&#10;ZlKarNb99eYgeHy87+W6c7W4URsqzxrGIwWCuPCm4lLD6fgznIMIEdlg7Zk0PCjAevXRW2Jm/J0P&#10;dMtjKVIIhww12BibTMpQWHIYRr4hTtzFtw5jgm0pTYv3FO5qOVFqKh1WnBosNrS1VFzzP6dhqzZz&#10;ZeSm2O3r/7OdDXjsvlnr/mf3tQARqYtv8cv9azRM0vr0Jf0AuXo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voGwWwAAAANsAAAAPAAAAAAAAAAAAAAAAAJcCAABkcnMvZG93bnJl&#10;di54bWxQSwUGAAAAAAQABAD1AAAAhAMAAAAA&#10;" path="m2015,1360l2011,1352,1999,1327,1980,1289,1955,1242,1939,1215,1923,1186,1904,1157,1884,1127,1862,1096,1838,1066,1814,1035,1788,1006,1854,957,1887,932,1899,922,1902,921,1896,919,1882,912,1859,902,1831,889,1796,876,1758,861,1717,848,1675,837,1631,828,1587,822,1545,818,1505,817,1465,817,1427,819,1389,823,1352,830,1350,818,1348,808,1344,800,1341,792,1337,782,1334,779,1333,770,1329,746,1320,707,1308,657,1300,629,1291,599,1281,567,1269,535,1256,500,1241,466,1224,432,1207,397,1272,364,1307,347,1319,342,1321,341,1316,336,1303,326,1284,311,1259,291,1229,269,1195,245,1159,221,1122,199,1098,189,1075,180,1051,171,1028,163,1005,156,981,151,959,145,937,141,915,138,893,134,870,132,849,131,828,130,807,130,786,130,766,131,746,133,726,135,706,138,687,141,650,149,614,159,580,170,546,183,514,198,484,213,460,163,436,122,418,87,401,59,389,37,379,20,373,8,371,,351,11,333,22,317,33,302,44,273,70,243,100,218,130,193,161,171,191,150,221,130,251,112,281,95,311,80,340,66,370,53,398,42,427,32,456,23,484,17,512,11,539,6,567,2,594,,620,,647,,674,1,699,3,723,8,749,12,772,18,797,25,820,33,843,42,866,52,888,63,909,75,929,88,950,96,948,109,942,128,933,151,921,181,907,216,890,255,871,300,850,330,858,359,862,389,866,419,868,450,868,480,866,510,863,540,859,570,854,598,848,628,840,657,832,685,823,714,814,741,805,768,793,812,886,804,897,796,907,777,941,759,975,744,1010,728,1043,716,1076,704,1109,694,1142,685,1174,677,1205,671,1237,666,1267,663,1298,660,1328,658,1358,658,1387,660,1415,662,1444,665,1470,669,1497,675,1524,682,1549,688,1575,697,1599,706,1622,716,1646,727,1668,739,1689,753,1710,766,1730,779,1749,795,1768,810,1785,818,1778,832,1768,848,1753,870,1736,896,1716,926,1693,959,1670,995,1643,1026,1642,1058,1640,1089,1637,1119,1631,1149,1625,1179,1617,1209,1608,1237,1598,1266,1587,1293,1575,1321,1561,1348,1548,1373,1534,1399,1519,1424,1504,1448,1488,1556,1628,1639,1733,1698,1809,1741,1860,1766,1891,1781,1906,1787,1912,1788,1913,1793,1908,1806,1895,1824,1876,1845,1857,1873,1824,1898,1794,1922,1766,1942,1738,1960,1710,1976,1684,1990,1659,2003,1636,2014,1612,2023,1590,2029,1570,2036,1550,2040,1531,2044,1514,2046,1497,2047,1480,2047,1466,2046,1453,2045,1439,2044,1427,2038,1407,2033,1390,2020,1368,2015,1360xe" fillcolor="#d12f31" stroked="f">
                      <v:fill opacity="37265f"/>
                      <v:path arrowok="t" o:connecttype="custom" o:connectlocs="2016386,1300033;1938984,1166902;1847335,1043856;1933897,929890;1893158,909720;1748553,855259;1573390,824999;1414525,830044;1368699,806845;1357492,776589;1323891,634384;1279081,504278;1295376,367113;1340184,338874;1251583,271305;1118178,190619;1023469,157333;931813,139180;843214,131111;759709,134140;661943,150277;523445,199693;425683,87744;379854,8069;322826,33280;222006,131111;132390,253148;67214,373167;23421,488141;2040,599082;1019,704982;18333,803820;52956,895601;97764,956112;184325,914763;336061,865342;458270,875427;580473,861308;697589,830044;826919,893579;772946,983345;716936,1118492;683328,1247587;670089,1369622;677222,1482580;700643,1588476;740357,1682274;793313,1763968;847287,1783127;943015,1707489;1077439,1654034;1200667,1630835;1316757,1588476;1424706,1531997;1669118,1747831;1813727,1922307;1839187,1911218;1932878,1809351;2012313,1698410;2060175,1603608;2081560,1526957;2083595,1465437;2070356,1401895" o:connectangles="0,0,0,0,0,0,0,0,0,0,0,0,0,0,0,0,0,0,0,0,0,0,0,0,0,0,0,0,0,0,0,0,0,0,0,0,0,0,0,0,0,0,0,0,0,0,0,0,0,0,0,0,0,0,0,0,0,0,0,0,0,0,0"/>
                    </v:shape>
                    <v:shape id="Freeform 19" o:spid="_x0000_s1046" style="position:absolute;left:22449;top:4039;width:9680;height:8085;rotation:1467172fd;visibility:visible;mso-wrap-style:square;v-text-anchor:top" coordsize="4461,37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UcyBxAAA&#10;ANsAAAAPAAAAZHJzL2Rvd25yZXYueG1sRI9Pi8IwFMTvgt8hPGEvoqllEalGEUXxsLD4F7w9mmdb&#10;bF5qk9X67c2C4HGYmd8wk1ljSnGn2hWWFQz6EQji1OqCMwWH/ao3AuE8ssbSMil4koPZtN2aYKLt&#10;g7d03/lMBAi7BBXk3leJlC7NyaDr24o4eBdbG/RB1pnUNT4C3JQyjqKhNFhwWMixokVO6XX3ZxTs&#10;Y8/H7Y85L2/zzaI8fZ9+u3Kt1FenmY9BeGr8J/xub7SCeAD/X8IPkNM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FHMgcQAAADbAAAADwAAAAAAAAAAAAAAAACXAgAAZHJzL2Rv&#10;d25yZXYueG1sUEsFBgAAAAAEAAQA9QAAAIgDAAAAAA==&#10;" path="m4461,1210l4457,1150,4450,1093,4442,1038,4433,984,4422,931,4410,880,4397,832,4382,784,4366,738,4348,694,4330,652,4310,611,4289,572,4267,534,4245,499,4220,464,4195,431,4169,400,4143,371,4114,343,4086,317,4056,292,4026,269,3995,247,3963,228,3931,209,3897,192,3864,177,3829,164,3795,152,3760,141,3724,132,3715,140,3704,154,3692,172,3677,196,3661,223,3643,257,3623,294,3602,337,3580,383,3555,434,3530,490,3503,550,3445,681,3384,827,3388,815,3400,782,3417,731,3439,665,3464,590,3491,505,3519,419,3545,331,3570,247,3591,170,3600,135,3607,103,3613,75,3617,50,3620,30,3620,15,3617,5,3613,,3606,2,3596,10,3584,25,3569,48,3555,67,3533,97,3503,137,3467,185,3425,240,3379,301,3330,366,3280,434,3228,503,3178,573,3129,643,3084,710,3043,773,3008,830,2993,857,2979,882,2968,905,2959,926,2957,929,2957,933,2959,937,2964,943,2970,948,2978,954,2988,961,2999,969,3028,986,3065,1006,3108,1028,3157,1054,3162,1055,3166,1056,3168,1058,3170,1061,3171,1066,3171,1068,3165,1068,3157,1068,2980,1011,2824,961,2688,920,2571,885,2471,857,2388,834,2318,817,2261,806,2237,802,2216,798,2198,797,2181,796,2168,796,2156,797,2146,798,2137,801,2130,804,2125,808,2120,813,2117,817,2111,828,2109,842,2098,873,2089,905,2086,920,2082,937,2081,953,2080,969,2075,1004,2069,1037,2063,1070,2060,1101,2057,1132,2053,1162,2052,1190,2050,1218,2050,1244,2050,1271,2050,1295,2051,1319,2055,1364,2060,1405,2046,1406,2031,1409,2016,1413,1999,1418,1982,1424,1966,1433,1948,1442,1930,1452,1913,1464,1894,1476,1875,1491,1856,1505,1837,1522,1817,1538,1798,1556,1778,1575,1738,1614,1699,1656,1661,1702,1623,1748,1586,1796,1551,1846,1516,1896,1485,1946,1466,1966,1453,1981,1449,1990,1445,1998,1443,2007,1443,2017,1443,1996,1443,1975,1443,1954,1443,1932,1483,1789,1518,1658,1550,1538,1577,1431,1601,1332,1619,1244,1636,1166,1648,1096,1657,1036,1663,983,1665,959,1666,938,1666,918,1666,900,1665,884,1663,869,1661,856,1658,845,1655,835,1651,826,1646,818,1641,813,1627,805,1614,798,1600,792,1586,786,1557,776,1527,768,1498,763,1470,759,1442,757,1414,756,1355,755,1298,755,1242,756,1187,761,1134,766,1082,773,1032,782,983,792,937,804,891,817,847,832,805,848,764,866,724,885,686,905,649,926,614,949,581,973,548,997,517,1022,488,1049,461,1077,434,1106,410,1135,386,1165,365,1196,345,1227,326,1259,309,1292,293,1325,279,1360,266,1394,265,1404,266,1416,269,1429,272,1441,277,1454,283,1467,291,1481,300,1495,310,1511,321,1526,334,1542,347,1557,363,1574,379,1591,396,1608,415,1626,456,1662,502,1698,552,1736,605,1774,664,1814,726,1853,791,1892,861,1932,850,1927,818,1914,767,1894,703,1869,628,1841,545,1811,502,1797,457,1783,413,1769,370,1757,325,1745,283,1735,242,1726,203,1718,165,1713,131,1709,100,1709,72,1710,49,1716,29,1724,14,1735,4,1749,,1767,2,1789,10,1816,26,1847,37,1864,49,1879,62,1896,75,1914,107,1948,141,1983,178,2020,219,2057,262,2093,309,2130,331,2170,355,2208,380,2245,406,2281,434,2316,463,2350,494,2383,525,2414,557,2444,591,2472,625,2499,659,2525,695,2549,731,2572,768,2593,805,2612,816,2619,828,2624,841,2627,855,2628,869,2627,885,2624,900,2619,917,2612,934,2603,950,2592,968,2579,987,2564,1005,2547,1023,2528,1041,2507,1060,2485,1071,2476,1081,2471,1092,2465,1102,2456,1102,2467,1101,2477,1099,2483,1097,2488,1093,2493,1088,2498,1057,2589,1027,2675,1001,2756,977,2832,955,2905,936,2973,919,3037,905,3096,891,3152,881,3204,874,3253,867,3297,862,3340,860,3377,859,3413,860,3444,862,3474,866,3499,871,3524,879,3545,887,3564,897,3580,907,3594,919,3606,931,3617,946,3625,960,3632,976,3638,992,3641,1010,3645,1028,3646,1046,3646,1078,3657,1110,3667,1141,3678,1173,3689,1234,3705,1292,3718,1346,3728,1397,3736,1446,3742,1492,3746,1534,3747,1574,3747,1612,3745,1646,3741,1678,3736,1708,3729,1736,3721,1762,3713,1785,3703,1806,3694,1825,3684,1843,3672,1858,3661,1873,3650,1885,3639,1895,3628,1905,3617,1913,3607,1925,3589,1933,3574,1937,3565,1938,3561,1948,3551,1974,3523,1991,3503,2011,3477,2035,3448,2059,3416,2085,3379,2111,3340,2139,3296,2166,3251,2192,3201,2218,3149,2230,3122,2242,3094,2253,3065,2264,3037,2266,3028,2266,3018,2266,3008,2264,2997,2262,2986,2259,2973,2256,2961,2250,2949,2244,2937,2238,2923,2230,2909,2221,2895,2210,2880,2199,2865,2187,2849,2172,2833,2157,2817,2140,2800,2122,2782,2102,2765,2082,2746,2059,2727,2036,2708,2009,2688,1982,2668,1952,2647,1923,2626,1889,2605,1855,2583,1818,2559,1780,2536,1740,2513,1753,2517,1789,2528,1845,2544,1917,2565,2001,2587,2093,2610,2142,2622,2191,2632,2241,2642,2291,2652,2340,2659,2389,2666,2435,2671,2480,2675,2522,2676,2562,2676,2599,2674,2631,2668,2660,2660,2683,2649,2702,2636,2715,2618,2723,2598,2723,2574,2717,2545,2704,2513,2706,2494,2707,2474,2708,2454,2710,2433,2708,2390,2705,2344,2701,2298,2694,2248,2685,2197,2675,2144,2667,2113,2658,2082,2650,2052,2640,2022,2628,1995,2618,1966,2606,1939,2595,1912,2622,1924,2650,1935,2678,1945,2707,1955,2737,1965,2768,1973,2799,1981,2832,1989,2839,1985,2849,1978,2860,1967,2872,1954,2885,1935,2900,1912,2916,1885,2934,1853,2954,1815,2975,1770,2998,1720,3023,1664,3049,1601,3078,1530,3110,1452,3144,1365,3140,1375,3130,1403,3117,1446,3099,1503,3078,1570,3056,1643,3033,1723,3010,1805,2989,1887,2970,1966,2963,2003,2956,2040,2950,2074,2946,2107,2943,2135,2941,2162,2941,2187,2944,2205,2948,2222,2954,2234,2963,2241,2973,2243,2993,2245,3011,2248,3031,2248,3052,2246,3074,2245,3095,2242,3117,2239,3139,2235,3162,2230,3186,2224,3209,2218,3232,2210,3256,2202,3280,2193,3303,2183,3328,2173,3364,2161,3400,2148,3434,2134,3467,2120,3499,2106,3530,2090,3560,2073,3589,2057,3617,2040,3644,2022,3670,2005,3694,1986,3718,1966,3742,1947,3763,1926,3784,1906,3804,1885,3824,1863,3842,1840,3859,1818,3876,1796,3892,1773,3907,1748,3922,1725,3935,1700,3947,1676,3959,1651,3970,1625,3980,1600,3990,1574,3999,1547,4007,1521,4007,1515,4004,1510,3998,1502,3992,1495,3983,1487,3973,1479,3960,1470,3947,1460,3916,1440,3879,1419,3838,1396,3793,1372,3744,1349,3693,1323,3639,1299,3583,1274,3526,1250,3469,1226,3412,1203,3356,1181,3348,1173,3341,1169,3336,1167,3328,1167,3341,1167,3356,1167,3495,1208,3624,1244,3741,1278,3846,1307,3942,1333,4027,1355,4103,1375,4169,1392,4226,1405,4276,1418,4317,1425,4350,1432,4377,1436,4397,1437,4404,1439,4410,1437,4416,1437,4419,1436,4429,1409,4437,1381,4444,1352,4450,1323,4456,1293,4459,1264,4460,1237,4461,1210xe" fillcolor="#d12f31" stroked="f">
                      <v:fill opacity="37265f"/>
                      <v:path arrowok="t" o:connecttype="custom" o:connectlocs="4442673,697230;4174968,318474;3805088,132616;3606864,492283;3622190,332540;3684517,2011;3351422,436018;3021386,933327;3225740,1058906;2746529,924284;2202948,800711;2131421,924284;2094636,1223670;2025158,1430629;1816715,1582332;1480550,1999267;1611337,1437663;1701252,888114;1620533,789659;1158692,769568;663131,930314;352514,1232711;289161,1473831;465929,1669741;718308,1877701;168594,1720977;26566,1855599;338205,2180102;673349,2536759;919596,2631196;1104538,2482505;1022795,2768831;878727,3392724;951272,3633842;1198541,3706175;1714540,3753395;1936260,3644891;2079310,3464055;2313296,3051139;2278556,2922547;2103832,2739699;1791171,2528719;2441020,2678416;2782289,2610098;2752659,2258468;2679092,1932960;2934537,1963097;3177718,1458759;3034668,1975154;3027516,2251434;3255372,2234356;3575190,2115806;3866395,1914876;4045205,1658687;4059511,1485888;3602776,1255818;3702909,1249794;4472308,1442688;4556092,1269882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DB4326">
        <w:rPr>
          <w:sz w:val="24"/>
          <w:szCs w:val="24"/>
        </w:rPr>
        <w:t>ENG 103- Spring</w:t>
      </w:r>
      <w:r w:rsidR="00DF78E5">
        <w:rPr>
          <w:sz w:val="24"/>
          <w:szCs w:val="24"/>
        </w:rPr>
        <w:t xml:space="preserve"> 2021</w:t>
      </w:r>
      <w:r w:rsidR="00082919">
        <w:rPr>
          <w:sz w:val="24"/>
          <w:szCs w:val="24"/>
        </w:rPr>
        <w:t>- A. hernandez</w:t>
      </w:r>
    </w:p>
    <w:p w14:paraId="34DEF135" w14:textId="77777777" w:rsidR="00082919" w:rsidRPr="00B31706" w:rsidRDefault="001778C8" w:rsidP="00B31706">
      <w:pPr>
        <w:pStyle w:val="Title"/>
        <w:rPr>
          <w:sz w:val="28"/>
          <w:szCs w:val="28"/>
        </w:rPr>
      </w:pPr>
      <w:r>
        <w:rPr>
          <w:sz w:val="28"/>
          <w:szCs w:val="28"/>
        </w:rPr>
        <w:t xml:space="preserve">First essay assignment: Exploring </w:t>
      </w:r>
      <w:r w:rsidR="00885B82">
        <w:rPr>
          <w:sz w:val="28"/>
          <w:szCs w:val="28"/>
        </w:rPr>
        <w:t>the Potential of Poetic Language</w:t>
      </w:r>
    </w:p>
    <w:p w14:paraId="67D845CF" w14:textId="77777777" w:rsidR="00082919" w:rsidRDefault="00082919" w:rsidP="00B31706">
      <w:pPr>
        <w:pStyle w:val="Location"/>
        <w:ind w:left="0"/>
      </w:pPr>
    </w:p>
    <w:p w14:paraId="61CB612C" w14:textId="7F3C70EB" w:rsidR="007533E2" w:rsidRDefault="00082919" w:rsidP="00B31706">
      <w:pPr>
        <w:pStyle w:val="NormalIndent"/>
        <w:spacing w:line="240" w:lineRule="auto"/>
        <w:jc w:val="both"/>
      </w:pPr>
      <w:r>
        <w:t xml:space="preserve">In </w:t>
      </w:r>
      <w:proofErr w:type="gramStart"/>
      <w:r w:rsidR="009F00EB" w:rsidRPr="009F00EB">
        <w:rPr>
          <w:i/>
        </w:rPr>
        <w:t>The</w:t>
      </w:r>
      <w:proofErr w:type="gramEnd"/>
      <w:r w:rsidR="009F00EB" w:rsidRPr="009F00EB">
        <w:rPr>
          <w:i/>
        </w:rPr>
        <w:t xml:space="preserve"> Norton Introduction to Literature</w:t>
      </w:r>
      <w:r w:rsidR="009F00EB">
        <w:t xml:space="preserve">, Kelly J. Mays states that “often the vividness of the picture in our minds depends on comparisons made through figures of speech” (837). I want you to consider the implications of this statement and apply it to </w:t>
      </w:r>
      <w:r w:rsidR="009F00EB" w:rsidRPr="00680F42">
        <w:rPr>
          <w:b/>
        </w:rPr>
        <w:t>one of the poems we have read so far in this class</w:t>
      </w:r>
      <w:r w:rsidR="00CF7F1A">
        <w:rPr>
          <w:b/>
        </w:rPr>
        <w:t xml:space="preserve"> (from</w:t>
      </w:r>
      <w:r w:rsidR="00625121">
        <w:rPr>
          <w:b/>
        </w:rPr>
        <w:t xml:space="preserve"> weeks 1-3 –no Blake poems for this essay because we are using them later</w:t>
      </w:r>
      <w:bookmarkStart w:id="0" w:name="_GoBack"/>
      <w:bookmarkEnd w:id="0"/>
      <w:r w:rsidR="00CF7F1A">
        <w:rPr>
          <w:b/>
        </w:rPr>
        <w:t>)</w:t>
      </w:r>
      <w:r w:rsidR="009F00EB" w:rsidRPr="00680F42">
        <w:rPr>
          <w:b/>
        </w:rPr>
        <w:t>.</w:t>
      </w:r>
      <w:r w:rsidR="009F00EB">
        <w:t xml:space="preserve"> </w:t>
      </w:r>
    </w:p>
    <w:p w14:paraId="6EFB01F2" w14:textId="52D556CD" w:rsidR="00082919" w:rsidRDefault="009F00EB" w:rsidP="00B31706">
      <w:pPr>
        <w:pStyle w:val="NormalIndent"/>
        <w:spacing w:line="240" w:lineRule="auto"/>
        <w:jc w:val="both"/>
      </w:pPr>
      <w:r>
        <w:t xml:space="preserve">In </w:t>
      </w:r>
      <w:r w:rsidR="00082919">
        <w:t>this essay, I would like for you to utilize critical thinking tools and dive into the deeper meanings of one of the</w:t>
      </w:r>
      <w:r w:rsidR="00ED5070">
        <w:t>se</w:t>
      </w:r>
      <w:r w:rsidR="00082919">
        <w:t xml:space="preserve"> </w:t>
      </w:r>
      <w:r>
        <w:t>poems</w:t>
      </w:r>
      <w:r w:rsidR="00C67090">
        <w:t xml:space="preserve">, and you’ll want to analyze </w:t>
      </w:r>
      <w:r w:rsidR="00C67090" w:rsidRPr="00303644">
        <w:rPr>
          <w:b/>
          <w:u w:val="single"/>
        </w:rPr>
        <w:t>what the figurative</w:t>
      </w:r>
      <w:r w:rsidR="00C232F1">
        <w:rPr>
          <w:b/>
          <w:u w:val="single"/>
        </w:rPr>
        <w:t>/poetic</w:t>
      </w:r>
      <w:r w:rsidR="00C67090" w:rsidRPr="00303644">
        <w:rPr>
          <w:b/>
          <w:u w:val="single"/>
        </w:rPr>
        <w:t xml:space="preserve"> language is doing</w:t>
      </w:r>
      <w:r w:rsidR="00C67090">
        <w:t xml:space="preserve"> within the poem</w:t>
      </w:r>
      <w:r w:rsidR="009D52F9">
        <w:t xml:space="preserve"> (such as a specific metaphor, simile, hyperbole, etc.</w:t>
      </w:r>
      <w:r w:rsidR="00DF78E5">
        <w:t xml:space="preserve"> I would suggest just choosing 1-2 specific examples</w:t>
      </w:r>
      <w:r w:rsidR="009D52F9">
        <w:t xml:space="preserve">). </w:t>
      </w:r>
      <w:r w:rsidR="00082919">
        <w:t xml:space="preserve">Some </w:t>
      </w:r>
      <w:r w:rsidR="007F128C">
        <w:t xml:space="preserve">sample </w:t>
      </w:r>
      <w:r w:rsidR="00082919">
        <w:t>questions you may ask yourself would be:</w:t>
      </w:r>
    </w:p>
    <w:p w14:paraId="2E868266" w14:textId="77777777" w:rsidR="00C67090" w:rsidRDefault="00C67090" w:rsidP="00B31706">
      <w:pPr>
        <w:pStyle w:val="NormalIndent"/>
        <w:spacing w:line="240" w:lineRule="auto"/>
        <w:jc w:val="both"/>
      </w:pPr>
      <w:r>
        <w:t xml:space="preserve">What is the primary theme/tone of the poem? </w:t>
      </w:r>
    </w:p>
    <w:p w14:paraId="794542AA" w14:textId="2A27C5A0" w:rsidR="00C67090" w:rsidRDefault="00C67090" w:rsidP="00B31706">
      <w:pPr>
        <w:pStyle w:val="NormalIndent"/>
        <w:spacing w:line="240" w:lineRule="auto"/>
        <w:jc w:val="both"/>
      </w:pPr>
      <w:r>
        <w:t>Does the language assist the theme? Are there any repeated words</w:t>
      </w:r>
      <w:r w:rsidR="00DF78E5">
        <w:t>,</w:t>
      </w:r>
      <w:r w:rsidR="00C232F1">
        <w:t xml:space="preserve"> images</w:t>
      </w:r>
      <w:r w:rsidR="00DF78E5">
        <w:t>, metaphors, similes, hyperboles, etc.</w:t>
      </w:r>
      <w:r>
        <w:t>?</w:t>
      </w:r>
      <w:r w:rsidR="00DF78E5">
        <w:t xml:space="preserve"> What do they accomplish/why do I believe they are used?</w:t>
      </w:r>
    </w:p>
    <w:p w14:paraId="2DB18458" w14:textId="0E2EFDD0" w:rsidR="007F128C" w:rsidRDefault="007F128C" w:rsidP="00B31706">
      <w:pPr>
        <w:pStyle w:val="NormalIndent"/>
        <w:spacing w:line="240" w:lineRule="auto"/>
        <w:jc w:val="both"/>
      </w:pPr>
      <w:r>
        <w:t>Is there a specific symbol that accomplishes something here? What does it do &amp; how?</w:t>
      </w:r>
    </w:p>
    <w:p w14:paraId="21AFF5ED" w14:textId="774DB0C2" w:rsidR="007F128C" w:rsidRDefault="00082919" w:rsidP="00B31706">
      <w:pPr>
        <w:pStyle w:val="NormalIndent"/>
        <w:spacing w:line="240" w:lineRule="auto"/>
        <w:jc w:val="both"/>
      </w:pPr>
      <w:r>
        <w:t xml:space="preserve">I would like for you to compose </w:t>
      </w:r>
      <w:r w:rsidR="001778C8">
        <w:rPr>
          <w:b/>
          <w:u w:val="single"/>
        </w:rPr>
        <w:t>a 3-5</w:t>
      </w:r>
      <w:r w:rsidRPr="000A716F">
        <w:rPr>
          <w:b/>
          <w:u w:val="single"/>
        </w:rPr>
        <w:t xml:space="preserve"> page, double-spaced analytical paper</w:t>
      </w:r>
      <w:r>
        <w:t xml:space="preserve"> that explores the potential of this topic, and I would like for you to have an introduction, body paragraphs, and a conclusion. You will need to use specific examples within each body paragraph, an</w:t>
      </w:r>
      <w:r w:rsidR="007F128C">
        <w:t>d that means in-text citations.</w:t>
      </w:r>
      <w:r w:rsidRPr="000A716F">
        <w:rPr>
          <w:b/>
          <w:u w:val="single"/>
        </w:rPr>
        <w:t xml:space="preserve"> 1 </w:t>
      </w:r>
      <w:r w:rsidR="007F128C">
        <w:rPr>
          <w:b/>
          <w:u w:val="single"/>
        </w:rPr>
        <w:t xml:space="preserve">integrated </w:t>
      </w:r>
      <w:r w:rsidRPr="000A716F">
        <w:rPr>
          <w:b/>
          <w:u w:val="single"/>
        </w:rPr>
        <w:t xml:space="preserve">quote </w:t>
      </w:r>
      <w:r w:rsidR="007F128C">
        <w:rPr>
          <w:b/>
          <w:u w:val="single"/>
        </w:rPr>
        <w:t xml:space="preserve">from the poem </w:t>
      </w:r>
      <w:r w:rsidRPr="000A716F">
        <w:rPr>
          <w:b/>
          <w:u w:val="single"/>
        </w:rPr>
        <w:t>per body paragraph is mandatory</w:t>
      </w:r>
      <w:r w:rsidR="00CF7F1A">
        <w:rPr>
          <w:b/>
          <w:u w:val="single"/>
        </w:rPr>
        <w:t xml:space="preserve"> (no more than two, and no block quotes)</w:t>
      </w:r>
      <w:r w:rsidR="00CF7F1A">
        <w:t>.</w:t>
      </w:r>
    </w:p>
    <w:p w14:paraId="767A5BB6" w14:textId="77777777" w:rsidR="007F128C" w:rsidRDefault="007F128C" w:rsidP="00B31706">
      <w:pPr>
        <w:pStyle w:val="NormalIndent"/>
        <w:spacing w:line="240" w:lineRule="auto"/>
        <w:jc w:val="both"/>
      </w:pPr>
    </w:p>
    <w:p w14:paraId="0191B562" w14:textId="337F74E8" w:rsidR="00082919" w:rsidRPr="00CF7F1A" w:rsidRDefault="00082919" w:rsidP="00B31706">
      <w:pPr>
        <w:pStyle w:val="NormalIndent"/>
        <w:spacing w:line="240" w:lineRule="auto"/>
        <w:jc w:val="both"/>
        <w:rPr>
          <w:rStyle w:val="emoji"/>
          <w:rFonts w:ascii="Segoe UI Symbol" w:hAnsi="Segoe UI Symbol" w:cs="Segoe UI Symbol"/>
        </w:rPr>
      </w:pPr>
      <w:r w:rsidRPr="00CF7F1A">
        <w:t>**</w:t>
      </w:r>
      <w:r w:rsidR="004A53A1">
        <w:t>Rough dra</w:t>
      </w:r>
      <w:r w:rsidR="007F128C">
        <w:t>fts</w:t>
      </w:r>
      <w:r w:rsidR="0087372B">
        <w:t xml:space="preserve"> </w:t>
      </w:r>
      <w:r w:rsidR="00DB4326">
        <w:t>are due on Tuesday, March 16</w:t>
      </w:r>
      <w:r w:rsidR="00DB4326" w:rsidRPr="00DB4326">
        <w:rPr>
          <w:vertAlign w:val="superscript"/>
        </w:rPr>
        <w:t>th</w:t>
      </w:r>
      <w:proofErr w:type="gramStart"/>
      <w:r w:rsidR="00DB4326">
        <w:t xml:space="preserve"> </w:t>
      </w:r>
      <w:r w:rsidR="00DF78E5">
        <w:t xml:space="preserve"> </w:t>
      </w:r>
      <w:r w:rsidR="009D52F9">
        <w:t xml:space="preserve"> (</w:t>
      </w:r>
      <w:proofErr w:type="gramEnd"/>
      <w:r w:rsidR="009D52F9">
        <w:t>Canvas upload)</w:t>
      </w:r>
    </w:p>
    <w:p w14:paraId="4DE811A5" w14:textId="63221242" w:rsidR="00082919" w:rsidRPr="00CF7F1A" w:rsidRDefault="00082919" w:rsidP="00C41A66">
      <w:pPr>
        <w:pStyle w:val="NormalIndent"/>
        <w:spacing w:line="240" w:lineRule="auto"/>
        <w:jc w:val="both"/>
        <w:rPr>
          <w:rFonts w:ascii="Segoe UI Symbol" w:hAnsi="Segoe UI Symbol" w:cs="Segoe UI Symbol"/>
        </w:rPr>
      </w:pPr>
      <w:r w:rsidRPr="00CF7F1A">
        <w:rPr>
          <w:rStyle w:val="emoji"/>
          <w:rFonts w:ascii="Segoe UI Symbol" w:hAnsi="Segoe UI Symbol" w:cs="Segoe UI Symbol"/>
        </w:rPr>
        <w:t>**Final drafts are due on</w:t>
      </w:r>
      <w:r w:rsidR="00DF78E5">
        <w:rPr>
          <w:rStyle w:val="emoji"/>
          <w:rFonts w:ascii="Segoe UI Symbol" w:hAnsi="Segoe UI Symbol" w:cs="Segoe UI Symbol"/>
        </w:rPr>
        <w:t xml:space="preserve"> Tuesday, </w:t>
      </w:r>
      <w:r w:rsidR="00DB4326">
        <w:rPr>
          <w:rStyle w:val="emoji"/>
          <w:rFonts w:ascii="Segoe UI Symbol" w:hAnsi="Segoe UI Symbol" w:cs="Segoe UI Symbol"/>
        </w:rPr>
        <w:t xml:space="preserve">March </w:t>
      </w:r>
      <w:r w:rsidR="00C778AE" w:rsidRPr="00CF7F1A">
        <w:rPr>
          <w:rStyle w:val="emoji"/>
          <w:rFonts w:ascii="Segoe UI Symbol" w:hAnsi="Segoe UI Symbol" w:cs="Segoe UI Symbol"/>
        </w:rPr>
        <w:t xml:space="preserve"> </w:t>
      </w:r>
      <w:r w:rsidR="00FF241E">
        <w:rPr>
          <w:rStyle w:val="emoji"/>
          <w:rFonts w:ascii="Segoe UI Symbol" w:hAnsi="Segoe UI Symbol" w:cs="Segoe UI Symbol"/>
        </w:rPr>
        <w:t>30</w:t>
      </w:r>
      <w:r w:rsidR="00FF241E" w:rsidRPr="00FF241E">
        <w:rPr>
          <w:rStyle w:val="emoji"/>
          <w:rFonts w:ascii="Segoe UI Symbol" w:hAnsi="Segoe UI Symbol" w:cs="Segoe UI Symbol"/>
          <w:vertAlign w:val="superscript"/>
        </w:rPr>
        <w:t>th</w:t>
      </w:r>
      <w:r w:rsidR="00FF241E">
        <w:rPr>
          <w:rStyle w:val="emoji"/>
          <w:rFonts w:ascii="Segoe UI Symbol" w:hAnsi="Segoe UI Symbol" w:cs="Segoe UI Symbol"/>
        </w:rPr>
        <w:t xml:space="preserve"> </w:t>
      </w:r>
      <w:r w:rsidR="009D52F9">
        <w:rPr>
          <w:rStyle w:val="emoji"/>
          <w:rFonts w:ascii="Segoe UI Symbol" w:hAnsi="Segoe UI Symbol" w:cs="Segoe UI Symbol"/>
        </w:rPr>
        <w:t>(Canvas upload)</w:t>
      </w:r>
    </w:p>
    <w:sectPr w:rsidR="00082919" w:rsidRPr="00CF7F1A" w:rsidSect="00905C69">
      <w:pgSz w:w="12240" w:h="15840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Segoe UI Symbol">
    <w:altName w:val="Calibri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706"/>
    <w:rsid w:val="000702D7"/>
    <w:rsid w:val="00082919"/>
    <w:rsid w:val="000A716F"/>
    <w:rsid w:val="000D6DFC"/>
    <w:rsid w:val="001778C8"/>
    <w:rsid w:val="002A0745"/>
    <w:rsid w:val="002B0848"/>
    <w:rsid w:val="002B0B8A"/>
    <w:rsid w:val="002C6CA5"/>
    <w:rsid w:val="00303644"/>
    <w:rsid w:val="003D35DC"/>
    <w:rsid w:val="00435DD8"/>
    <w:rsid w:val="004A53A1"/>
    <w:rsid w:val="00541B59"/>
    <w:rsid w:val="00552971"/>
    <w:rsid w:val="006219E1"/>
    <w:rsid w:val="00625121"/>
    <w:rsid w:val="00680F42"/>
    <w:rsid w:val="006C4524"/>
    <w:rsid w:val="007533E2"/>
    <w:rsid w:val="007F128C"/>
    <w:rsid w:val="007F7A6D"/>
    <w:rsid w:val="008071B3"/>
    <w:rsid w:val="00813C1D"/>
    <w:rsid w:val="00861936"/>
    <w:rsid w:val="0087372B"/>
    <w:rsid w:val="00885B82"/>
    <w:rsid w:val="00892346"/>
    <w:rsid w:val="008B6DF3"/>
    <w:rsid w:val="00905C69"/>
    <w:rsid w:val="009C496D"/>
    <w:rsid w:val="009D52F9"/>
    <w:rsid w:val="009F00EB"/>
    <w:rsid w:val="00A603DD"/>
    <w:rsid w:val="00AB6178"/>
    <w:rsid w:val="00AB7B57"/>
    <w:rsid w:val="00B31706"/>
    <w:rsid w:val="00BA1A6D"/>
    <w:rsid w:val="00BE5CD9"/>
    <w:rsid w:val="00C232F1"/>
    <w:rsid w:val="00C41A66"/>
    <w:rsid w:val="00C6507D"/>
    <w:rsid w:val="00C67090"/>
    <w:rsid w:val="00C778AE"/>
    <w:rsid w:val="00CF4BF3"/>
    <w:rsid w:val="00CF7F1A"/>
    <w:rsid w:val="00DB4326"/>
    <w:rsid w:val="00DF78E5"/>
    <w:rsid w:val="00ED5070"/>
    <w:rsid w:val="00ED5106"/>
    <w:rsid w:val="00F00D36"/>
    <w:rsid w:val="00F026B9"/>
    <w:rsid w:val="00FF2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2B20A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ndara" w:eastAsia="Candara" w:hAnsi="Candar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locked="1" w:uiPriority="0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locked="1" w:uiPriority="0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05C69"/>
    <w:pPr>
      <w:spacing w:after="240" w:line="288" w:lineRule="auto"/>
      <w:ind w:left="101" w:right="101"/>
    </w:pPr>
    <w:rPr>
      <w:color w:val="572111"/>
      <w:sz w:val="24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05C69"/>
    <w:rPr>
      <w:rFonts w:cs="Times New Roman"/>
      <w:color w:val="808080"/>
    </w:rPr>
  </w:style>
  <w:style w:type="paragraph" w:styleId="Subtitle">
    <w:name w:val="Subtitle"/>
    <w:basedOn w:val="Normal"/>
    <w:next w:val="Normal"/>
    <w:link w:val="SubtitleChar"/>
    <w:uiPriority w:val="99"/>
    <w:qFormat/>
    <w:rsid w:val="00905C69"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05C69"/>
    <w:rPr>
      <w:rFonts w:cs="Times New Roman"/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99"/>
    <w:qFormat/>
    <w:rsid w:val="00905C69"/>
    <w:pPr>
      <w:spacing w:after="0" w:line="204" w:lineRule="auto"/>
      <w:ind w:left="0" w:right="0"/>
      <w:contextualSpacing/>
    </w:pPr>
    <w:rPr>
      <w:rFonts w:eastAsia="Times New Roman"/>
      <w:b/>
      <w:bCs/>
      <w:caps/>
      <w:color w:val="9C2224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99"/>
    <w:locked/>
    <w:rsid w:val="00905C69"/>
    <w:rPr>
      <w:rFonts w:ascii="Candara" w:hAnsi="Candara" w:cs="Times New Roman"/>
      <w:b/>
      <w:bCs/>
      <w:caps/>
      <w:color w:val="9C2224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99"/>
    <w:rsid w:val="00905C69"/>
    <w:pPr>
      <w:pBdr>
        <w:top w:val="dotted" w:sz="2" w:space="15" w:color="572111"/>
        <w:left w:val="dotted" w:sz="2" w:space="2" w:color="FFFFFF"/>
        <w:right w:val="dotted" w:sz="2" w:space="2" w:color="FFFFFF"/>
      </w:pBdr>
      <w:spacing w:before="360" w:after="40" w:line="216" w:lineRule="auto"/>
      <w:contextualSpacing/>
    </w:pPr>
    <w:rPr>
      <w:b/>
      <w:bCs/>
      <w:smallCaps/>
      <w:color w:val="9C2224"/>
      <w:sz w:val="44"/>
    </w:rPr>
  </w:style>
  <w:style w:type="character" w:customStyle="1" w:styleId="DateChar">
    <w:name w:val="Date Char"/>
    <w:basedOn w:val="DefaultParagraphFont"/>
    <w:link w:val="Date"/>
    <w:uiPriority w:val="99"/>
    <w:locked/>
    <w:rsid w:val="00905C69"/>
    <w:rPr>
      <w:rFonts w:cs="Times New Roman"/>
      <w:b/>
      <w:bCs/>
      <w:smallCaps/>
      <w:color w:val="9C2224"/>
      <w:sz w:val="44"/>
    </w:rPr>
  </w:style>
  <w:style w:type="paragraph" w:customStyle="1" w:styleId="Time">
    <w:name w:val="Time"/>
    <w:basedOn w:val="Normal"/>
    <w:uiPriority w:val="99"/>
    <w:rsid w:val="00905C69"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99"/>
    <w:rsid w:val="00905C69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99"/>
    <w:rsid w:val="00905C69"/>
    <w:pPr>
      <w:spacing w:after="0" w:line="240" w:lineRule="auto"/>
    </w:pPr>
    <w:rPr>
      <w:smallCaps/>
    </w:rPr>
  </w:style>
  <w:style w:type="paragraph" w:styleId="NormalIndent">
    <w:name w:val="Normal Indent"/>
    <w:basedOn w:val="Normal"/>
    <w:uiPriority w:val="99"/>
    <w:rsid w:val="00B31706"/>
    <w:pPr>
      <w:spacing w:after="120" w:line="276" w:lineRule="auto"/>
      <w:ind w:left="0" w:right="1440"/>
    </w:pPr>
    <w:rPr>
      <w:rFonts w:eastAsia="MS Mincho"/>
      <w:color w:val="000000"/>
      <w:kern w:val="18"/>
      <w:sz w:val="18"/>
    </w:rPr>
  </w:style>
  <w:style w:type="character" w:customStyle="1" w:styleId="emoji">
    <w:name w:val="emoji"/>
    <w:basedOn w:val="DefaultParagraphFont"/>
    <w:uiPriority w:val="99"/>
    <w:rsid w:val="00BA1A6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619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6193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99"/>
    <w:qFormat/>
    <w:rsid w:val="008619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lcenter\AppData\Roaming\Microsoft\Templates\Spring%20event%20flyer%20(with%20blossom%20branch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C:\Users\lcenter\AppData\Roaming\Microsoft\Templates\Spring event flyer (with blossom branch).dotx</Template>
  <TotalTime>1</TotalTime>
  <Pages>1</Pages>
  <Words>254</Words>
  <Characters>1448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ENG 104- FALL 2016- A</vt:lpstr>
    </vt:vector>
  </TitlesOfParts>
  <Company>Hewlett-Packard Company</Company>
  <LinksUpToDate>false</LinksUpToDate>
  <CharactersWithSpaces>1699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 104- FALL 2016- A</dc:title>
  <dc:creator>Windows User</dc:creator>
  <cp:lastModifiedBy>Adrianna D. Hernandez</cp:lastModifiedBy>
  <cp:revision>2</cp:revision>
  <cp:lastPrinted>2016-03-04T04:10:00Z</cp:lastPrinted>
  <dcterms:created xsi:type="dcterms:W3CDTF">2021-03-10T01:39:00Z</dcterms:created>
  <dcterms:modified xsi:type="dcterms:W3CDTF">2021-03-10T01:39:00Z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